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59" w:rsidRDefault="00037259">
      <w:pPr>
        <w:rPr>
          <w:sz w:val="36"/>
          <w:szCs w:val="36"/>
        </w:rPr>
      </w:pPr>
      <w:r>
        <w:rPr>
          <w:sz w:val="36"/>
          <w:szCs w:val="36"/>
        </w:rPr>
        <w:t>МКОУ «Шастовская средняя общеобразовательная школа»</w:t>
      </w: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Pr="003520F2" w:rsidRDefault="00037259" w:rsidP="003520F2">
      <w:pPr>
        <w:jc w:val="center"/>
        <w:rPr>
          <w:b/>
          <w:sz w:val="40"/>
          <w:szCs w:val="40"/>
        </w:rPr>
      </w:pPr>
      <w:r w:rsidRPr="003520F2">
        <w:rPr>
          <w:b/>
          <w:sz w:val="40"/>
          <w:szCs w:val="40"/>
        </w:rPr>
        <w:t>Социально-значимый проект</w:t>
      </w:r>
    </w:p>
    <w:p w:rsidR="00037259" w:rsidRPr="003520F2" w:rsidRDefault="00037259" w:rsidP="003520F2">
      <w:pPr>
        <w:rPr>
          <w:sz w:val="52"/>
          <w:szCs w:val="52"/>
        </w:rPr>
      </w:pPr>
      <w:r>
        <w:rPr>
          <w:sz w:val="52"/>
          <w:szCs w:val="52"/>
        </w:rPr>
        <w:t xml:space="preserve">       </w:t>
      </w:r>
      <w:r w:rsidRPr="003520F2">
        <w:rPr>
          <w:sz w:val="52"/>
          <w:szCs w:val="52"/>
        </w:rPr>
        <w:t xml:space="preserve"> « О малой родине с любовью» </w:t>
      </w:r>
    </w:p>
    <w:p w:rsidR="00037259" w:rsidRDefault="00037259" w:rsidP="003520F2">
      <w:pPr>
        <w:rPr>
          <w:sz w:val="36"/>
          <w:szCs w:val="36"/>
        </w:rPr>
      </w:pPr>
      <w:r>
        <w:rPr>
          <w:sz w:val="36"/>
          <w:szCs w:val="36"/>
        </w:rPr>
        <w:t>(как форма гражданско-патриотического воспитания школьников.)</w:t>
      </w:r>
    </w:p>
    <w:p w:rsidR="00037259" w:rsidRDefault="00037259" w:rsidP="003520F2">
      <w:pPr>
        <w:rPr>
          <w:sz w:val="36"/>
          <w:szCs w:val="36"/>
        </w:rPr>
      </w:pPr>
      <w:r>
        <w:rPr>
          <w:sz w:val="36"/>
          <w:szCs w:val="36"/>
        </w:rPr>
        <w:t>( свои дела посвящаем  70 –летию Победы в Великой Отечественной войне)</w:t>
      </w: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Default="00037259" w:rsidP="003520F2">
      <w:pPr>
        <w:tabs>
          <w:tab w:val="left" w:pos="531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Выполнили проект:учащиеся 6класса</w:t>
      </w:r>
    </w:p>
    <w:p w:rsidR="00037259" w:rsidRDefault="00037259" w:rsidP="003520F2">
      <w:pPr>
        <w:tabs>
          <w:tab w:val="left" w:pos="631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Руководитель: учитель  Сычева В.И.</w:t>
      </w: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Default="00037259">
      <w:pPr>
        <w:rPr>
          <w:sz w:val="36"/>
          <w:szCs w:val="36"/>
        </w:rPr>
      </w:pPr>
    </w:p>
    <w:p w:rsidR="00037259" w:rsidRPr="003520F2" w:rsidRDefault="00037259" w:rsidP="00E45DCF">
      <w:pPr>
        <w:jc w:val="center"/>
        <w:rPr>
          <w:sz w:val="28"/>
          <w:szCs w:val="28"/>
        </w:rPr>
      </w:pPr>
      <w:r w:rsidRPr="003520F2">
        <w:rPr>
          <w:sz w:val="28"/>
          <w:szCs w:val="28"/>
        </w:rPr>
        <w:t>Шастово</w:t>
      </w:r>
    </w:p>
    <w:p w:rsidR="00037259" w:rsidRDefault="00037259">
      <w:pPr>
        <w:rPr>
          <w:b/>
          <w:i/>
          <w:sz w:val="28"/>
          <w:szCs w:val="28"/>
        </w:rPr>
      </w:pPr>
      <w:r w:rsidRPr="009C4C0D">
        <w:rPr>
          <w:b/>
          <w:i/>
          <w:sz w:val="36"/>
          <w:szCs w:val="36"/>
        </w:rPr>
        <w:t xml:space="preserve">                          </w:t>
      </w:r>
      <w:r w:rsidRPr="009C4C0D">
        <w:rPr>
          <w:b/>
          <w:i/>
          <w:sz w:val="28"/>
          <w:szCs w:val="28"/>
        </w:rPr>
        <w:t>Пояснительная записка.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9C4C0D">
        <w:rPr>
          <w:sz w:val="28"/>
          <w:szCs w:val="28"/>
        </w:rPr>
        <w:t>абота по данной теме позволяет</w:t>
      </w:r>
      <w:r>
        <w:rPr>
          <w:sz w:val="28"/>
          <w:szCs w:val="28"/>
        </w:rPr>
        <w:t xml:space="preserve">  почувствовать ребенку значимость своей деятельности, повысить их социальный статус в школе, в селе, открыть новые возможности, способствует успешной социализации.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В настоящее время общественное развитие страны требует от педагогов воспитания социально-активных, самостоятельных, творческих личностей, адаптированных в условиях современного мира. От того насколько развито чувство патриотизма каждого члена нашего общества зависит судьба нашей Родины. Настоящий патриотизм невозможен без знания истории своей малой родины.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Реализация социально-значимого проекта « О малой родине с любовью».</w:t>
      </w:r>
    </w:p>
    <w:p w:rsidR="00037259" w:rsidRDefault="00037259">
      <w:pPr>
        <w:rPr>
          <w:sz w:val="28"/>
          <w:szCs w:val="28"/>
        </w:rPr>
      </w:pPr>
      <w:r w:rsidRPr="00A909EC">
        <w:rPr>
          <w:b/>
          <w:i/>
          <w:sz w:val="28"/>
          <w:szCs w:val="28"/>
        </w:rPr>
        <w:t>Цель проекта:</w:t>
      </w:r>
      <w:r>
        <w:rPr>
          <w:sz w:val="28"/>
          <w:szCs w:val="28"/>
        </w:rPr>
        <w:t xml:space="preserve"> воспитание чувства любви и уважения к малой родине и ,как следствие, к родной  стране.</w:t>
      </w:r>
    </w:p>
    <w:p w:rsidR="00037259" w:rsidRDefault="00037259">
      <w:pPr>
        <w:rPr>
          <w:b/>
          <w:i/>
          <w:sz w:val="28"/>
          <w:szCs w:val="28"/>
        </w:rPr>
      </w:pPr>
      <w:r w:rsidRPr="009508D4">
        <w:rPr>
          <w:b/>
          <w:i/>
          <w:sz w:val="28"/>
          <w:szCs w:val="28"/>
        </w:rPr>
        <w:t>Задачи</w:t>
      </w:r>
      <w:r>
        <w:rPr>
          <w:b/>
          <w:i/>
          <w:sz w:val="28"/>
          <w:szCs w:val="28"/>
        </w:rPr>
        <w:t>.</w:t>
      </w:r>
    </w:p>
    <w:p w:rsidR="00037259" w:rsidRDefault="0003725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Воспитательные: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организация социально-значимой деятельности обучающихся;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формирование гражданско-патриотического сознания, развитие чувства сопричастности  судьбам Отечества, любви к своей Родине;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формирование активной жизненной и гражданской  позиции;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воспитание творческой личности ( развитие способностей, интеллекта).</w:t>
      </w:r>
    </w:p>
    <w:p w:rsidR="00037259" w:rsidRDefault="00037259">
      <w:pPr>
        <w:rPr>
          <w:sz w:val="28"/>
          <w:szCs w:val="28"/>
        </w:rPr>
      </w:pPr>
      <w:r w:rsidRPr="009508D4">
        <w:rPr>
          <w:sz w:val="28"/>
          <w:szCs w:val="28"/>
        </w:rPr>
        <w:t>Образовательные и развивающие: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расширение кругозора;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развитие навыков проектной и исследовательской деятельности;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- формирование ключевых компетенций.</w:t>
      </w:r>
    </w:p>
    <w:p w:rsidR="00037259" w:rsidRDefault="00037259">
      <w:pPr>
        <w:rPr>
          <w:sz w:val="28"/>
          <w:szCs w:val="28"/>
        </w:rPr>
      </w:pPr>
      <w:r w:rsidRPr="00C720A1">
        <w:rPr>
          <w:b/>
          <w:i/>
          <w:sz w:val="28"/>
          <w:szCs w:val="28"/>
        </w:rPr>
        <w:t>Гипотеза:</w:t>
      </w:r>
      <w:r>
        <w:rPr>
          <w:sz w:val="28"/>
          <w:szCs w:val="28"/>
        </w:rPr>
        <w:t xml:space="preserve"> данный проект приурочен к 70-летию Победы в Великой Отечественной войне; он не только обогатит знания обучающихся о родном крае, но и  окажет положительное влияние на формирование гражданско-патриотической позиции. А также будет способствовать сплочению классного коллектива.</w:t>
      </w:r>
    </w:p>
    <w:p w:rsidR="00037259" w:rsidRDefault="00037259">
      <w:pPr>
        <w:rPr>
          <w:sz w:val="28"/>
          <w:szCs w:val="28"/>
        </w:rPr>
      </w:pPr>
      <w:r>
        <w:rPr>
          <w:sz w:val="28"/>
          <w:szCs w:val="28"/>
        </w:rPr>
        <w:t>Участники проекта обучающиеся 6 –го класса  МКОУ «Шастовская  СОШ».</w:t>
      </w:r>
    </w:p>
    <w:p w:rsidR="00037259" w:rsidRDefault="00037259">
      <w:pPr>
        <w:rPr>
          <w:sz w:val="28"/>
          <w:szCs w:val="28"/>
        </w:rPr>
      </w:pPr>
      <w:r w:rsidRPr="00C720A1">
        <w:rPr>
          <w:b/>
          <w:i/>
          <w:sz w:val="28"/>
          <w:szCs w:val="28"/>
        </w:rPr>
        <w:t>Характеристика проекта.</w:t>
      </w:r>
      <w:r>
        <w:rPr>
          <w:sz w:val="28"/>
          <w:szCs w:val="28"/>
        </w:rPr>
        <w:t xml:space="preserve"> </w:t>
      </w:r>
    </w:p>
    <w:p w:rsidR="00037259" w:rsidRDefault="00037259" w:rsidP="006F18E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 доминирующей деятельности смешанный тип, т. к. реализация проекта требует объединить все виды деятельности: </w:t>
      </w:r>
    </w:p>
    <w:p w:rsidR="00037259" w:rsidRDefault="00037259" w:rsidP="00C76DA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исследовательскую, творческую, поисковую, практическую, ролевую.</w:t>
      </w:r>
    </w:p>
    <w:p w:rsidR="00037259" w:rsidRDefault="00037259" w:rsidP="006F18E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 характеру координации проект открытый, т. к. воспитатель направляет работу его участников, организует отдельные этапы проекта, деятельность исполнителей.</w:t>
      </w:r>
    </w:p>
    <w:p w:rsidR="00037259" w:rsidRDefault="00037259" w:rsidP="006F18E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 характеру контактов  - внутренний, т. к. проект организуется внутри одного класса.</w:t>
      </w:r>
    </w:p>
    <w:p w:rsidR="00037259" w:rsidRDefault="00037259" w:rsidP="006F18E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 количеству участников  - групповой.</w:t>
      </w:r>
    </w:p>
    <w:p w:rsidR="00037259" w:rsidRDefault="00037259" w:rsidP="006F18E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 продолжительности выполнения – долгосрочный, т. к. выполняется с  декабря по май месяц.</w:t>
      </w:r>
    </w:p>
    <w:p w:rsidR="00037259" w:rsidRDefault="00037259" w:rsidP="008E289E">
      <w:pPr>
        <w:pStyle w:val="ListParagraph"/>
        <w:rPr>
          <w:sz w:val="28"/>
          <w:szCs w:val="28"/>
        </w:rPr>
      </w:pPr>
    </w:p>
    <w:p w:rsidR="00037259" w:rsidRPr="00915E3D" w:rsidRDefault="00037259" w:rsidP="008E289E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15E3D">
        <w:rPr>
          <w:b/>
          <w:sz w:val="28"/>
          <w:szCs w:val="28"/>
        </w:rPr>
        <w:t>Календарный план проекта (</w:t>
      </w:r>
      <w:smartTag w:uri="urn:schemas-microsoft-com:office:smarttags" w:element="metricconverter">
        <w:smartTagPr>
          <w:attr w:name="ProductID" w:val="2014 г"/>
        </w:smartTagPr>
        <w:r w:rsidRPr="00915E3D">
          <w:rPr>
            <w:b/>
            <w:sz w:val="28"/>
            <w:szCs w:val="28"/>
          </w:rPr>
          <w:t>2014 г</w:t>
        </w:r>
      </w:smartTag>
      <w:r w:rsidRPr="00915E3D">
        <w:rPr>
          <w:b/>
          <w:sz w:val="28"/>
          <w:szCs w:val="28"/>
        </w:rPr>
        <w:t xml:space="preserve">. декабрь – </w:t>
      </w:r>
      <w:smartTag w:uri="urn:schemas-microsoft-com:office:smarttags" w:element="metricconverter">
        <w:smartTagPr>
          <w:attr w:name="ProductID" w:val="2015 г"/>
        </w:smartTagPr>
        <w:r w:rsidRPr="00915E3D">
          <w:rPr>
            <w:b/>
            <w:sz w:val="28"/>
            <w:szCs w:val="28"/>
          </w:rPr>
          <w:t>2015 г</w:t>
        </w:r>
      </w:smartTag>
      <w:r w:rsidRPr="00915E3D">
        <w:rPr>
          <w:b/>
          <w:sz w:val="28"/>
          <w:szCs w:val="28"/>
        </w:rPr>
        <w:t>. май )</w:t>
      </w:r>
    </w:p>
    <w:p w:rsidR="00037259" w:rsidRDefault="00037259" w:rsidP="008E289E">
      <w:pPr>
        <w:pStyle w:val="ListParagraph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1"/>
        <w:gridCol w:w="2588"/>
        <w:gridCol w:w="2651"/>
        <w:gridCol w:w="2701"/>
      </w:tblGrid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сроки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мероприятия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Результат (продукт)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3\12-14г.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Урок библиотекаря «День неизвестного солдата». Объявление старта проекта.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Встреча с ветеранами труда. Обсуждение дел в рамках проекта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Составленние плана ученических презентаций, фотоотчетов и т. д.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Подготовка проектов согласно плану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 xml:space="preserve">Индивидуальная и групповая работа  над проектами-презентациями, фотоальбомом 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«О малой родине с любовью»(стихи земляков), фото-альбом «История одной фотографии»,со-чинение «Мой любимый уголок природы»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3 –я четв.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Классный час «О малой родине с любовью»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Лит.-муз. компо-зиция о тв</w:t>
            </w:r>
            <w:r>
              <w:rPr>
                <w:sz w:val="28"/>
                <w:szCs w:val="28"/>
              </w:rPr>
              <w:t>орчест</w:t>
            </w:r>
            <w:r w:rsidRPr="006026D0">
              <w:rPr>
                <w:sz w:val="28"/>
                <w:szCs w:val="28"/>
              </w:rPr>
              <w:t>ве поэтов-земляков.Презента-ция фотографий  о родной деревни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 xml:space="preserve"> Встреча с поэтом –земляком А. И. Мосиным. Фотоотчет. Знание стихотворений поэтов-земляков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3-я четв.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Экскурсия в Шмаковский краеведческий музей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Проведение бесед, посвященных исто-рии и культуре Шастовского сельсовета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Фотоотчет. Презентации «Старое Шмаково «Родинцы –герои В.О.войны», О названии населенных пунктов совета.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3-я четв.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Участие в мероприятиях, посвященных юбилею школы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Сочинения: «Я люблю свою школу», «Мои родители-выпускники школы»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Создать банк ученических работ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4-я четв.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Экологическая акция «Чистый берег»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Поход на б</w:t>
            </w:r>
            <w:r>
              <w:rPr>
                <w:sz w:val="28"/>
                <w:szCs w:val="28"/>
              </w:rPr>
              <w:t>ерег Суери. Очистка берега длин</w:t>
            </w:r>
            <w:r w:rsidRPr="006026D0">
              <w:rPr>
                <w:sz w:val="28"/>
                <w:szCs w:val="28"/>
              </w:rPr>
              <w:t xml:space="preserve">ой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6026D0">
                <w:rPr>
                  <w:sz w:val="28"/>
                  <w:szCs w:val="28"/>
                </w:rPr>
                <w:t>100 метров</w:t>
              </w:r>
            </w:smartTag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Фотоотчет</w:t>
            </w:r>
          </w:p>
        </w:tc>
      </w:tr>
      <w:tr w:rsidR="00037259" w:rsidRPr="006026D0" w:rsidTr="006026D0">
        <w:tc>
          <w:tcPr>
            <w:tcW w:w="91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4-я четв.</w:t>
            </w:r>
          </w:p>
        </w:tc>
        <w:tc>
          <w:tcPr>
            <w:tcW w:w="2588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Выращивание рассады цветов для озеленения пришкольного участка</w:t>
            </w:r>
          </w:p>
        </w:tc>
        <w:tc>
          <w:tcPr>
            <w:tcW w:w="265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Высадка рассады у памятника участникам В. О. войны</w:t>
            </w:r>
          </w:p>
        </w:tc>
        <w:tc>
          <w:tcPr>
            <w:tcW w:w="2701" w:type="dxa"/>
          </w:tcPr>
          <w:p w:rsidR="00037259" w:rsidRPr="006026D0" w:rsidRDefault="00037259" w:rsidP="006026D0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6026D0">
              <w:rPr>
                <w:sz w:val="28"/>
                <w:szCs w:val="28"/>
              </w:rPr>
              <w:t>Фотоотчет</w:t>
            </w:r>
          </w:p>
        </w:tc>
      </w:tr>
    </w:tbl>
    <w:p w:rsidR="00037259" w:rsidRDefault="00037259" w:rsidP="008E289E">
      <w:pPr>
        <w:pStyle w:val="ListParagraph"/>
        <w:rPr>
          <w:sz w:val="28"/>
          <w:szCs w:val="28"/>
        </w:rPr>
      </w:pPr>
    </w:p>
    <w:p w:rsidR="00037259" w:rsidRDefault="00037259" w:rsidP="008E289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Заключительный этап – рефлексия. Проверка гипотезы и анализ результатов. С целью анализа результатов предложу продолжить фразу «Для меня участие в проекте - это ……»</w:t>
      </w:r>
    </w:p>
    <w:p w:rsidR="00037259" w:rsidRDefault="00037259" w:rsidP="00A567FA">
      <w:r>
        <w:t xml:space="preserve">                            </w:t>
      </w:r>
      <w:r w:rsidRPr="002D60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213pt">
            <v:imagedata r:id="rId5" o:title=""/>
          </v:shape>
        </w:pict>
      </w:r>
    </w:p>
    <w:p w:rsidR="00037259" w:rsidRDefault="00037259" w:rsidP="00A567FA"/>
    <w:p w:rsidR="00037259" w:rsidRDefault="00037259" w:rsidP="00A567FA">
      <w:r w:rsidRPr="002D609B">
        <w:pict>
          <v:shape id="_x0000_i1026" type="#_x0000_t75" style="width:349.5pt;height:261.75pt">
            <v:imagedata r:id="rId6" o:title=""/>
          </v:shape>
        </w:pict>
      </w:r>
    </w:p>
    <w:p w:rsidR="00037259" w:rsidRDefault="00037259" w:rsidP="00A567FA"/>
    <w:p w:rsidR="00037259" w:rsidRDefault="00037259" w:rsidP="00A567FA"/>
    <w:p w:rsidR="00037259" w:rsidRDefault="00037259" w:rsidP="00A567FA"/>
    <w:p w:rsidR="00037259" w:rsidRDefault="00037259" w:rsidP="002D609B">
      <w:pPr>
        <w:tabs>
          <w:tab w:val="left" w:pos="3105"/>
        </w:tabs>
      </w:pPr>
      <w:r>
        <w:tab/>
        <w:t xml:space="preserve">                                  </w:t>
      </w:r>
    </w:p>
    <w:p w:rsidR="00037259" w:rsidRDefault="00037259" w:rsidP="002D609B">
      <w:pPr>
        <w:tabs>
          <w:tab w:val="left" w:pos="3105"/>
        </w:tabs>
      </w:pPr>
      <w:r>
        <w:t xml:space="preserve">                                     </w:t>
      </w:r>
      <w:r w:rsidRPr="002D609B">
        <w:pict>
          <v:shape id="_x0000_i1027" type="#_x0000_t75" style="width:330pt;height:247.5pt">
            <v:imagedata r:id="rId7" o:title=""/>
          </v:shape>
        </w:pict>
      </w:r>
    </w:p>
    <w:p w:rsidR="00037259" w:rsidRDefault="00037259" w:rsidP="002D609B">
      <w:pPr>
        <w:tabs>
          <w:tab w:val="left" w:pos="3105"/>
        </w:tabs>
      </w:pPr>
    </w:p>
    <w:p w:rsidR="00037259" w:rsidRDefault="00037259" w:rsidP="002D609B">
      <w:pPr>
        <w:tabs>
          <w:tab w:val="left" w:pos="3105"/>
        </w:tabs>
      </w:pPr>
    </w:p>
    <w:p w:rsidR="00037259" w:rsidRDefault="00037259" w:rsidP="002D609B">
      <w:pPr>
        <w:tabs>
          <w:tab w:val="left" w:pos="3105"/>
        </w:tabs>
      </w:pPr>
    </w:p>
    <w:p w:rsidR="00037259" w:rsidRDefault="00037259" w:rsidP="002D609B">
      <w:pPr>
        <w:tabs>
          <w:tab w:val="left" w:pos="3105"/>
        </w:tabs>
      </w:pPr>
    </w:p>
    <w:p w:rsidR="00037259" w:rsidRPr="002D609B" w:rsidRDefault="00037259" w:rsidP="002D609B">
      <w:pPr>
        <w:tabs>
          <w:tab w:val="left" w:pos="3105"/>
        </w:tabs>
      </w:pPr>
      <w:r w:rsidRPr="002D609B">
        <w:pict>
          <v:shape id="_x0000_i1028" type="#_x0000_t75" style="width:433.5pt;height:324.75pt">
            <v:imagedata r:id="rId8" o:title=""/>
          </v:shape>
        </w:pict>
      </w:r>
    </w:p>
    <w:p w:rsidR="00037259" w:rsidRPr="002D609B" w:rsidRDefault="00037259" w:rsidP="002D609B"/>
    <w:p w:rsidR="00037259" w:rsidRPr="002D609B" w:rsidRDefault="00037259" w:rsidP="002D609B">
      <w:r w:rsidRPr="002D609B">
        <w:pict>
          <v:shape id="_x0000_i1029" type="#_x0000_t75" style="width:433.5pt;height:324.75pt">
            <v:imagedata r:id="rId9" o:title=""/>
          </v:shape>
        </w:pict>
      </w:r>
    </w:p>
    <w:p w:rsidR="00037259" w:rsidRPr="002D609B" w:rsidRDefault="00037259" w:rsidP="002D609B"/>
    <w:sectPr w:rsidR="00037259" w:rsidRPr="002D609B" w:rsidSect="008A3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143ED"/>
    <w:multiLevelType w:val="hybridMultilevel"/>
    <w:tmpl w:val="82067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C57"/>
    <w:rsid w:val="00034AA4"/>
    <w:rsid w:val="00037259"/>
    <w:rsid w:val="00114D7F"/>
    <w:rsid w:val="001420C0"/>
    <w:rsid w:val="00195C66"/>
    <w:rsid w:val="001C4560"/>
    <w:rsid w:val="00265591"/>
    <w:rsid w:val="00294257"/>
    <w:rsid w:val="002D609B"/>
    <w:rsid w:val="002F2438"/>
    <w:rsid w:val="00303DE7"/>
    <w:rsid w:val="003520F2"/>
    <w:rsid w:val="00414D41"/>
    <w:rsid w:val="004C6F38"/>
    <w:rsid w:val="004E460D"/>
    <w:rsid w:val="005C02C6"/>
    <w:rsid w:val="005D3E11"/>
    <w:rsid w:val="006026D0"/>
    <w:rsid w:val="006C64DC"/>
    <w:rsid w:val="006F09FA"/>
    <w:rsid w:val="006F18E8"/>
    <w:rsid w:val="006F6D13"/>
    <w:rsid w:val="00815365"/>
    <w:rsid w:val="008A3447"/>
    <w:rsid w:val="008E289E"/>
    <w:rsid w:val="00915E3D"/>
    <w:rsid w:val="009508D4"/>
    <w:rsid w:val="009A69B9"/>
    <w:rsid w:val="009C4C0D"/>
    <w:rsid w:val="009E6A83"/>
    <w:rsid w:val="00A27CA9"/>
    <w:rsid w:val="00A51330"/>
    <w:rsid w:val="00A567FA"/>
    <w:rsid w:val="00A909EC"/>
    <w:rsid w:val="00C46BFE"/>
    <w:rsid w:val="00C720A1"/>
    <w:rsid w:val="00C76DA7"/>
    <w:rsid w:val="00CA3CE5"/>
    <w:rsid w:val="00DC3F68"/>
    <w:rsid w:val="00DD4C57"/>
    <w:rsid w:val="00E45DCF"/>
    <w:rsid w:val="00E61EE3"/>
    <w:rsid w:val="00EE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4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F18E8"/>
    <w:pPr>
      <w:ind w:left="720"/>
      <w:contextualSpacing/>
    </w:pPr>
  </w:style>
  <w:style w:type="table" w:styleId="TableGrid">
    <w:name w:val="Table Grid"/>
    <w:basedOn w:val="TableNormal"/>
    <w:uiPriority w:val="99"/>
    <w:rsid w:val="008E28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217</TotalTime>
  <Pages>6</Pages>
  <Words>649</Words>
  <Characters>3700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шастово</dc:creator>
  <cp:keywords/>
  <dc:description/>
  <cp:lastModifiedBy>Администратор</cp:lastModifiedBy>
  <cp:revision>16</cp:revision>
  <cp:lastPrinted>2015-01-14T09:54:00Z</cp:lastPrinted>
  <dcterms:created xsi:type="dcterms:W3CDTF">2015-01-14T04:20:00Z</dcterms:created>
  <dcterms:modified xsi:type="dcterms:W3CDTF">2015-06-17T11:35:00Z</dcterms:modified>
</cp:coreProperties>
</file>