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Default ContentType="application/vnd.openxmlformats-officedocument.wordprocessingml.document" Extension="docx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CC8" w:rsidRPr="00764114" w:rsidRDefault="007F3CC8">
      <w:pPr>
        <w:rPr>
          <w:b/>
          <w:sz w:val="28"/>
          <w:szCs w:val="28"/>
        </w:rPr>
      </w:pPr>
    </w:p>
    <w:p w:rsidR="007F3CC8" w:rsidRPr="00764114" w:rsidRDefault="007F3CC8">
      <w:pPr>
        <w:rPr>
          <w:b/>
          <w:sz w:val="28"/>
          <w:szCs w:val="28"/>
        </w:rPr>
      </w:pPr>
      <w:r w:rsidRPr="00764114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        </w:t>
      </w:r>
      <w:r w:rsidRPr="00764114">
        <w:rPr>
          <w:b/>
          <w:sz w:val="28"/>
          <w:szCs w:val="28"/>
        </w:rPr>
        <w:t xml:space="preserve"> МКОУ  «Шастовская СОШ»</w:t>
      </w:r>
    </w:p>
    <w:p w:rsidR="007F3CC8" w:rsidRDefault="007F3CC8"/>
    <w:p w:rsidR="007F3CC8" w:rsidRDefault="007F3CC8"/>
    <w:p w:rsidR="007F3CC8" w:rsidRDefault="007F3CC8"/>
    <w:p w:rsidR="007F3CC8" w:rsidRDefault="007F3CC8"/>
    <w:p w:rsidR="007F3CC8" w:rsidRDefault="007F3CC8"/>
    <w:p w:rsidR="007F3CC8" w:rsidRDefault="007F3CC8"/>
    <w:p w:rsidR="007F3CC8" w:rsidRPr="00DE6E8F" w:rsidRDefault="007F3CC8">
      <w:pPr>
        <w:rPr>
          <w:b/>
          <w:sz w:val="72"/>
          <w:szCs w:val="72"/>
        </w:rPr>
      </w:pPr>
      <w:r>
        <w:t xml:space="preserve">                                                          </w:t>
      </w:r>
      <w:r w:rsidRPr="00DE6E8F">
        <w:rPr>
          <w:b/>
          <w:sz w:val="72"/>
          <w:szCs w:val="72"/>
        </w:rPr>
        <w:t>Проект</w:t>
      </w:r>
      <w:r>
        <w:rPr>
          <w:b/>
          <w:sz w:val="72"/>
          <w:szCs w:val="72"/>
        </w:rPr>
        <w:t>.</w:t>
      </w:r>
    </w:p>
    <w:p w:rsidR="007F3CC8" w:rsidRDefault="007F3CC8" w:rsidP="00DE6E8F">
      <w:pPr>
        <w:ind w:left="1418" w:hanging="1418"/>
        <w:rPr>
          <w:sz w:val="40"/>
          <w:szCs w:val="40"/>
        </w:rPr>
      </w:pPr>
      <w:r>
        <w:t xml:space="preserve">        </w:t>
      </w:r>
      <w:r w:rsidRPr="00DE6E8F">
        <w:rPr>
          <w:sz w:val="40"/>
          <w:szCs w:val="40"/>
        </w:rPr>
        <w:t xml:space="preserve"> Жизнь и творчество  Евгения Николаевича </w:t>
      </w:r>
      <w:r>
        <w:rPr>
          <w:sz w:val="40"/>
          <w:szCs w:val="40"/>
        </w:rPr>
        <w:t xml:space="preserve">   </w:t>
      </w:r>
      <w:r w:rsidRPr="00DE6E8F">
        <w:rPr>
          <w:sz w:val="40"/>
          <w:szCs w:val="40"/>
        </w:rPr>
        <w:t>Богданова,</w:t>
      </w:r>
      <w:r>
        <w:rPr>
          <w:sz w:val="40"/>
          <w:szCs w:val="40"/>
        </w:rPr>
        <w:t xml:space="preserve">  </w:t>
      </w:r>
      <w:r w:rsidRPr="00DE6E8F">
        <w:rPr>
          <w:sz w:val="40"/>
          <w:szCs w:val="40"/>
        </w:rPr>
        <w:t>писателя</w:t>
      </w:r>
      <w:r>
        <w:rPr>
          <w:sz w:val="40"/>
          <w:szCs w:val="40"/>
        </w:rPr>
        <w:t xml:space="preserve"> – </w:t>
      </w:r>
      <w:r w:rsidRPr="00DE6E8F">
        <w:rPr>
          <w:sz w:val="40"/>
          <w:szCs w:val="40"/>
        </w:rPr>
        <w:t>зауральца</w:t>
      </w:r>
      <w:r>
        <w:rPr>
          <w:sz w:val="40"/>
          <w:szCs w:val="40"/>
        </w:rPr>
        <w:t>.</w:t>
      </w:r>
    </w:p>
    <w:p w:rsidR="007F3CC8" w:rsidRDefault="007F3CC8" w:rsidP="00DE6E8F">
      <w:pPr>
        <w:rPr>
          <w:sz w:val="40"/>
          <w:szCs w:val="40"/>
        </w:rPr>
      </w:pPr>
    </w:p>
    <w:p w:rsidR="007F3CC8" w:rsidRDefault="007F3CC8" w:rsidP="00DE6E8F">
      <w:pPr>
        <w:rPr>
          <w:sz w:val="40"/>
          <w:szCs w:val="40"/>
        </w:rPr>
      </w:pPr>
    </w:p>
    <w:p w:rsidR="007F3CC8" w:rsidRDefault="007F3CC8" w:rsidP="00DE6E8F">
      <w:pPr>
        <w:rPr>
          <w:sz w:val="28"/>
          <w:szCs w:val="28"/>
        </w:rPr>
      </w:pPr>
      <w:r w:rsidRPr="002D37E9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</w:t>
      </w:r>
      <w:r w:rsidRPr="002D37E9">
        <w:rPr>
          <w:sz w:val="28"/>
          <w:szCs w:val="28"/>
        </w:rPr>
        <w:t xml:space="preserve"> Авторы проекта:</w:t>
      </w:r>
      <w:r>
        <w:rPr>
          <w:sz w:val="28"/>
          <w:szCs w:val="28"/>
        </w:rPr>
        <w:t xml:space="preserve"> Просеков Роман,Рыбин   </w:t>
      </w:r>
    </w:p>
    <w:p w:rsidR="007F3CC8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Иван,Плохов Владимир,Петухов                </w:t>
      </w:r>
    </w:p>
    <w:p w:rsidR="007F3CC8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Владимир, Ловцова Оксана,    </w:t>
      </w:r>
    </w:p>
    <w:p w:rsidR="007F3CC8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Бубнова Олеся,Ерофеева  Татьяна</w:t>
      </w:r>
    </w:p>
    <w:p w:rsidR="007F3CC8" w:rsidRPr="002D37E9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7F3CC8" w:rsidRDefault="007F3CC8" w:rsidP="00DE6E8F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Руководитель </w:t>
      </w:r>
      <w:r w:rsidRPr="00DE6E8F">
        <w:rPr>
          <w:sz w:val="28"/>
          <w:szCs w:val="28"/>
        </w:rPr>
        <w:t xml:space="preserve"> проекта : Сычева В.И.</w:t>
      </w:r>
    </w:p>
    <w:p w:rsidR="007F3CC8" w:rsidRDefault="007F3CC8" w:rsidP="00DE6E8F">
      <w:pPr>
        <w:rPr>
          <w:sz w:val="28"/>
          <w:szCs w:val="28"/>
        </w:rPr>
      </w:pPr>
    </w:p>
    <w:p w:rsidR="007F3CC8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7F3CC8" w:rsidRDefault="007F3CC8" w:rsidP="00DE6E8F">
      <w:pPr>
        <w:rPr>
          <w:sz w:val="28"/>
          <w:szCs w:val="28"/>
        </w:rPr>
      </w:pPr>
    </w:p>
    <w:p w:rsidR="007F3CC8" w:rsidRDefault="007F3CC8" w:rsidP="00DE6E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Январь,2014</w:t>
      </w:r>
    </w:p>
    <w:p w:rsidR="007F3CC8" w:rsidRDefault="007F3CC8" w:rsidP="00DE6E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6226B2">
        <w:rPr>
          <w:rFonts w:ascii="Times New Roman" w:hAnsi="Times New Roman"/>
          <w:sz w:val="28"/>
          <w:szCs w:val="28"/>
        </w:rPr>
        <w:t xml:space="preserve">                   </w:t>
      </w:r>
    </w:p>
    <w:p w:rsidR="007F3CC8" w:rsidRDefault="007F3CC8" w:rsidP="00DE6E8F">
      <w:pPr>
        <w:rPr>
          <w:rFonts w:ascii="Times New Roman" w:hAnsi="Times New Roman"/>
          <w:sz w:val="28"/>
          <w:szCs w:val="28"/>
        </w:rPr>
      </w:pPr>
    </w:p>
    <w:p w:rsidR="007F3CC8" w:rsidRDefault="007F3CC8" w:rsidP="00DE6E8F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DE6E8F">
      <w:pPr>
        <w:rPr>
          <w:rFonts w:ascii="Times New Roman" w:hAnsi="Times New Roman"/>
          <w:b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 xml:space="preserve">  </w:t>
      </w:r>
      <w:r w:rsidRPr="006226B2">
        <w:rPr>
          <w:rFonts w:ascii="Times New Roman" w:hAnsi="Times New Roman"/>
          <w:b/>
          <w:sz w:val="28"/>
          <w:szCs w:val="28"/>
        </w:rPr>
        <w:t>Содержание проекта: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Пояснительная записка.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Биография Е.Н. Богданова.</w:t>
      </w:r>
    </w:p>
    <w:p w:rsidR="007F3CC8" w:rsidRPr="006226B2" w:rsidRDefault="007F3CC8" w:rsidP="00DE6E8F">
      <w:pPr>
        <w:pStyle w:val="ListParagraph"/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А)Древо жизни</w:t>
      </w:r>
    </w:p>
    <w:p w:rsidR="007F3CC8" w:rsidRPr="006226B2" w:rsidRDefault="007F3CC8" w:rsidP="00DE6E8F">
      <w:pPr>
        <w:pStyle w:val="ListParagraph"/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Б)Интервью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Варгашинский район перед Великой Отечественной войной  и в предвоенные годы.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Диспут.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Информационный бюллетень.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Выводы по работе над проектом.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Критерии оценки.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Литература.</w:t>
      </w:r>
    </w:p>
    <w:p w:rsidR="007F3CC8" w:rsidRPr="006226B2" w:rsidRDefault="007F3CC8" w:rsidP="00DE6E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226B2">
        <w:rPr>
          <w:rFonts w:ascii="Times New Roman" w:hAnsi="Times New Roman"/>
          <w:sz w:val="28"/>
          <w:szCs w:val="28"/>
        </w:rPr>
        <w:t>Приложение.</w:t>
      </w: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w w:val="105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05"/>
          <w:sz w:val="28"/>
          <w:szCs w:val="28"/>
        </w:rPr>
        <w:t xml:space="preserve">                            Пояснительная записка.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>Тема данного проекта предусматривает научноисследовательскую деятельность учащихся по сбору, изучению и анализу материала, связанного с жизнью и творчеством писателя - зауральца Е.Н Богдано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>ва. Актуальность данной темы проявляется в том, что учащиеся дол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>жны знать своих писателей - земляков, знакомиться с их творчеством, что и предусматривает региональный компонент на уроках литературы. Обращение к этой теме актуально ещё и тем, что Варгашинский р-н отмечает 90 - летие, уроженцем которого является писатель Е.Н Бог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 xml:space="preserve">данов. </w:t>
      </w:r>
    </w:p>
    <w:p w:rsidR="007F3CC8" w:rsidRPr="00764114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w w:val="105"/>
          <w:sz w:val="28"/>
          <w:szCs w:val="28"/>
        </w:rPr>
      </w:pPr>
      <w:r w:rsidRPr="00764114">
        <w:rPr>
          <w:rFonts w:ascii="Times New Roman" w:hAnsi="Times New Roman" w:cs="Times New Roman"/>
          <w:w w:val="105"/>
          <w:sz w:val="28"/>
          <w:szCs w:val="28"/>
        </w:rPr>
        <w:t xml:space="preserve">Гипотеза проекта: если Е.Н Богданов считает, что он социальный реалист или, как его определяют критики, неоклассицист, то главная задача писателя - показать окружающий мир во всём его многообразии , правдиво, не упустив прогрессивного и регрессивного.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7"/>
          <w:sz w:val="28"/>
          <w:szCs w:val="28"/>
        </w:rPr>
        <w:t xml:space="preserve">Цель проекта: </w:t>
      </w:r>
    </w:p>
    <w:p w:rsidR="007F3CC8" w:rsidRPr="006226B2" w:rsidRDefault="007F3CC8" w:rsidP="005C73D2">
      <w:pPr>
        <w:pStyle w:val="a"/>
        <w:numPr>
          <w:ilvl w:val="0"/>
          <w:numId w:val="2"/>
        </w:numPr>
        <w:spacing w:before="1" w:beforeAutospacing="1" w:after="1" w:afterAutospacing="1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         Провести поисковую работу по сбору материала о жизни и                     творчестве писателя Е, Н, Богданова.       </w:t>
      </w:r>
    </w:p>
    <w:p w:rsidR="007F3CC8" w:rsidRPr="006226B2" w:rsidRDefault="007F3CC8" w:rsidP="0036653A">
      <w:pPr>
        <w:pStyle w:val="a"/>
        <w:numPr>
          <w:ilvl w:val="0"/>
          <w:numId w:val="2"/>
        </w:numPr>
        <w:spacing w:before="1" w:beforeAutospacing="1" w:after="1" w:afterAutospacing="1"/>
        <w:ind w:left="705" w:hanging="705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>Прочитать рассказы писателя и выявить особенности его твор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 xml:space="preserve">чества; понять мировоззренческую основу автора, нравственный стержень его бытия; помочь учащимся почувствовать дух времени. </w:t>
      </w:r>
    </w:p>
    <w:p w:rsidR="007F3CC8" w:rsidRPr="006226B2" w:rsidRDefault="007F3CC8" w:rsidP="0036653A">
      <w:pPr>
        <w:pStyle w:val="a"/>
        <w:numPr>
          <w:ilvl w:val="0"/>
          <w:numId w:val="2"/>
        </w:numPr>
        <w:spacing w:before="1" w:beforeAutospacing="1" w:after="1" w:afterAutospacing="1"/>
        <w:ind w:left="652" w:hanging="652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 Пробудить у учащихся интерес к человеческой личности, учить ребят оставаться самим собой в различных жизненных ситу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 xml:space="preserve">ациях.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7"/>
          <w:sz w:val="28"/>
          <w:szCs w:val="28"/>
        </w:rPr>
        <w:t xml:space="preserve">Задачи проекта: </w:t>
      </w:r>
    </w:p>
    <w:p w:rsidR="007F3CC8" w:rsidRPr="006226B2" w:rsidRDefault="007F3CC8" w:rsidP="0036653A">
      <w:pPr>
        <w:pStyle w:val="a"/>
        <w:numPr>
          <w:ilvl w:val="0"/>
          <w:numId w:val="3"/>
        </w:numPr>
        <w:spacing w:before="1" w:beforeAutospacing="1" w:after="1" w:afterAutospacing="1"/>
        <w:ind w:left="705" w:hanging="705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Собрать материал о жизни и творчестве писателя - зауральца Е.Н Богданова. </w:t>
      </w:r>
    </w:p>
    <w:p w:rsidR="007F3CC8" w:rsidRPr="006226B2" w:rsidRDefault="007F3CC8" w:rsidP="0036653A">
      <w:pPr>
        <w:pStyle w:val="a"/>
        <w:numPr>
          <w:ilvl w:val="0"/>
          <w:numId w:val="3"/>
        </w:numPr>
        <w:spacing w:before="1" w:beforeAutospacing="1" w:after="1" w:afterAutospacing="1"/>
        <w:ind w:left="734" w:hanging="734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Провести диспут по произведениям писателя. </w:t>
      </w:r>
    </w:p>
    <w:p w:rsidR="007F3CC8" w:rsidRPr="006226B2" w:rsidRDefault="007F3CC8" w:rsidP="0036653A">
      <w:pPr>
        <w:pStyle w:val="a"/>
        <w:numPr>
          <w:ilvl w:val="0"/>
          <w:numId w:val="4"/>
        </w:numPr>
        <w:spacing w:before="1" w:beforeAutospacing="1" w:after="1" w:afterAutospacing="1"/>
        <w:ind w:left="652" w:hanging="652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 Обобщить и оформить собранный материал в виде стенда, альбома </w:t>
      </w:r>
    </w:p>
    <w:p w:rsidR="007F3CC8" w:rsidRPr="00764114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w w:val="105"/>
          <w:sz w:val="28"/>
          <w:szCs w:val="28"/>
        </w:rPr>
      </w:pPr>
      <w:r w:rsidRPr="00764114">
        <w:rPr>
          <w:rFonts w:ascii="Times New Roman" w:hAnsi="Times New Roman" w:cs="Times New Roman"/>
          <w:w w:val="105"/>
          <w:sz w:val="28"/>
          <w:szCs w:val="28"/>
        </w:rPr>
        <w:t xml:space="preserve">Научно - исследовательская деятельность учащихся над проектом предусматривает поисковый, исследовательский, проблемно - поисковый методы.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7"/>
          <w:sz w:val="28"/>
          <w:szCs w:val="28"/>
        </w:rPr>
        <w:t xml:space="preserve">Характеристика проекта: </w:t>
      </w:r>
    </w:p>
    <w:p w:rsidR="007F3CC8" w:rsidRPr="006226B2" w:rsidRDefault="007F3CC8" w:rsidP="0036653A">
      <w:pPr>
        <w:pStyle w:val="a"/>
        <w:numPr>
          <w:ilvl w:val="0"/>
          <w:numId w:val="5"/>
        </w:numPr>
        <w:spacing w:before="1" w:beforeAutospacing="1" w:after="1" w:afterAutospacing="1"/>
        <w:ind w:left="456" w:hanging="456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>По доминирующей деятельности - смешанный тип, так как реали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>зация проекта требует объединить виды деятельности: исследо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softHyphen/>
        <w:t xml:space="preserve">вательскую, творческую, поисковую, ролевую, практическую. </w:t>
      </w:r>
    </w:p>
    <w:p w:rsidR="007F3CC8" w:rsidRPr="006226B2" w:rsidRDefault="007F3CC8" w:rsidP="005C73D2">
      <w:pPr>
        <w:pStyle w:val="a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    По характеру координации проект открытый т.к. учитель - словесник направляет работу его участников, организует отдельные этапы проекта, деятельность исполнителей. </w:t>
      </w:r>
    </w:p>
    <w:p w:rsidR="007F3CC8" w:rsidRPr="006226B2" w:rsidRDefault="007F3CC8" w:rsidP="005C73D2">
      <w:pPr>
        <w:pStyle w:val="a"/>
        <w:numPr>
          <w:ilvl w:val="0"/>
          <w:numId w:val="6"/>
        </w:numPr>
        <w:spacing w:before="1" w:beforeAutospacing="1" w:after="1" w:afterAutospacing="1"/>
        <w:ind w:left="451" w:hanging="451"/>
        <w:rPr>
          <w:rFonts w:ascii="Times New Roman" w:hAnsi="Times New Roman" w:cs="Times New Roman"/>
          <w:w w:val="117"/>
          <w:sz w:val="28"/>
          <w:szCs w:val="28"/>
        </w:rPr>
      </w:pP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По характеру контактов - внутренний, т.к. проект организуется внутри одного класса.                                                                     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4. По количеству участников проекта - групповой. </w:t>
      </w:r>
      <w:r w:rsidRPr="006226B2">
        <w:rPr>
          <w:rFonts w:ascii="Times New Roman" w:hAnsi="Times New Roman" w:cs="Times New Roman"/>
          <w:w w:val="117"/>
          <w:sz w:val="28"/>
          <w:szCs w:val="28"/>
        </w:rPr>
        <w:t xml:space="preserve">                     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5. По продолжительности выполнения - краткосрочный, т. к. занимает 2 часа.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92"/>
          <w:sz w:val="28"/>
          <w:szCs w:val="28"/>
        </w:rPr>
      </w:pPr>
      <w:r w:rsidRPr="006226B2">
        <w:rPr>
          <w:rFonts w:ascii="Times New Roman" w:hAnsi="Times New Roman" w:cs="Times New Roman"/>
          <w:w w:val="92"/>
          <w:sz w:val="28"/>
          <w:szCs w:val="28"/>
        </w:rPr>
        <w:t xml:space="preserve">Для доказательства гипотезы класс делится на группы, где каждый выбирает себе роль по желанию, соответствию уровня развития и степени одарённости. </w:t>
      </w:r>
    </w:p>
    <w:p w:rsidR="007F3CC8" w:rsidRPr="00764114" w:rsidRDefault="007F3CC8" w:rsidP="00764114">
      <w:pPr>
        <w:pStyle w:val="a"/>
        <w:numPr>
          <w:ilvl w:val="0"/>
          <w:numId w:val="15"/>
        </w:numPr>
        <w:spacing w:before="240"/>
        <w:rPr>
          <w:rFonts w:ascii="Times New Roman" w:hAnsi="Times New Roman" w:cs="Times New Roman"/>
          <w:w w:val="114"/>
          <w:sz w:val="28"/>
          <w:szCs w:val="28"/>
          <w:u w:val="single"/>
        </w:rPr>
      </w:pPr>
      <w:r w:rsidRPr="00764114">
        <w:rPr>
          <w:rFonts w:ascii="Times New Roman" w:hAnsi="Times New Roman" w:cs="Times New Roman"/>
          <w:w w:val="114"/>
          <w:sz w:val="28"/>
          <w:szCs w:val="28"/>
          <w:u w:val="single"/>
        </w:rPr>
        <w:t xml:space="preserve">Поисковая группа.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Цель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собирают материал о жизни Е.Н Богданова и его произведения.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План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1. Сбор материала о жизни Е.Н Богданова в р. п. Варгаши и его дальнейшей судьбе в Москве.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2. Оформление его родословной (древо жизни).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З. Оформление стенда с фотографиями из семейного альбома. </w:t>
      </w:r>
    </w:p>
    <w:p w:rsidR="007F3CC8" w:rsidRPr="006226B2" w:rsidRDefault="007F3CC8" w:rsidP="00764114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>
        <w:rPr>
          <w:rFonts w:ascii="Times New Roman" w:hAnsi="Times New Roman" w:cs="Times New Roman"/>
          <w:w w:val="114"/>
          <w:sz w:val="28"/>
          <w:szCs w:val="28"/>
        </w:rPr>
        <w:t xml:space="preserve"> 4.   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>Подготовка выступающего в роли писателя (форма работы - интер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softHyphen/>
        <w:t xml:space="preserve">вью с писателем Е.Н Богдановым.) </w:t>
      </w:r>
    </w:p>
    <w:p w:rsidR="007F3CC8" w:rsidRPr="006226B2" w:rsidRDefault="007F3CC8" w:rsidP="005C73D2">
      <w:pPr>
        <w:pStyle w:val="a"/>
        <w:numPr>
          <w:ilvl w:val="0"/>
          <w:numId w:val="5"/>
        </w:numPr>
        <w:spacing w:before="240"/>
        <w:ind w:left="590" w:hanging="590"/>
        <w:rPr>
          <w:rFonts w:ascii="Times New Roman" w:hAnsi="Times New Roman" w:cs="Times New Roman"/>
          <w:w w:val="114"/>
          <w:sz w:val="28"/>
          <w:szCs w:val="28"/>
          <w:u w:val="single"/>
        </w:rPr>
      </w:pPr>
      <w:r w:rsidRPr="006226B2">
        <w:rPr>
          <w:rFonts w:ascii="Times New Roman" w:hAnsi="Times New Roman" w:cs="Times New Roman"/>
          <w:w w:val="114"/>
          <w:sz w:val="28"/>
          <w:szCs w:val="28"/>
          <w:u w:val="single"/>
        </w:rPr>
        <w:t xml:space="preserve">Группа историков.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Цель работы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: воссоздают прошлое и рассказывают о настоящем р. п. Варгаши.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План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1. Посещают музей, изучают историю края в предвоенные годы.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2. Оформляют материал в виде сообщения.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  <w:u w:val="single"/>
        </w:rPr>
      </w:pPr>
      <w:r w:rsidRPr="006226B2">
        <w:rPr>
          <w:rFonts w:ascii="Times New Roman" w:hAnsi="Times New Roman" w:cs="Times New Roman"/>
          <w:w w:val="114"/>
          <w:sz w:val="28"/>
          <w:szCs w:val="28"/>
          <w:u w:val="single"/>
        </w:rPr>
        <w:t xml:space="preserve">З. Группа знатоков.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Цель работы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: организовывают и проводят диспут по произведениям Е.Н Богданова «Даунёнок», «Облава», «Маргинальное танго», «Госпо-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дин </w:t>
      </w:r>
      <w:r w:rsidRPr="006226B2">
        <w:rPr>
          <w:rFonts w:ascii="Times New Roman" w:hAnsi="Times New Roman" w:cs="Times New Roman"/>
          <w:w w:val="86"/>
          <w:sz w:val="28"/>
          <w:szCs w:val="28"/>
        </w:rPr>
        <w:t xml:space="preserve">с 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кошкой», «Люкс - мадера - фикус».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План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1. Проводят конкурс вопросов для организации диспута и отбирают самые интересные.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2. Подбирают эпиграф для диспута.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З. Оформляют выставку произведений писателя. </w:t>
      </w:r>
    </w:p>
    <w:p w:rsidR="007F3CC8" w:rsidRPr="006226B2" w:rsidRDefault="007F3CC8" w:rsidP="0036653A">
      <w:pPr>
        <w:pStyle w:val="a"/>
        <w:numPr>
          <w:ilvl w:val="0"/>
          <w:numId w:val="9"/>
        </w:numPr>
        <w:spacing w:before="240"/>
        <w:ind w:left="412" w:hanging="412"/>
        <w:rPr>
          <w:rFonts w:ascii="Times New Roman" w:hAnsi="Times New Roman" w:cs="Times New Roman"/>
          <w:w w:val="114"/>
          <w:sz w:val="28"/>
          <w:szCs w:val="28"/>
          <w:u w:val="single"/>
        </w:rPr>
      </w:pPr>
      <w:r w:rsidRPr="006226B2">
        <w:rPr>
          <w:rFonts w:ascii="Times New Roman" w:hAnsi="Times New Roman" w:cs="Times New Roman"/>
          <w:w w:val="114"/>
          <w:sz w:val="28"/>
          <w:szCs w:val="28"/>
          <w:u w:val="single"/>
        </w:rPr>
        <w:t xml:space="preserve">Группа литературоведов.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Цель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Ознакомление с критическими статьями по твор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softHyphen/>
        <w:t xml:space="preserve">честву Е.Н Богданова.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План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1. Находят критический материал о творчестве писателя. Его анализируют.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>2. Оформляют бюллетень «Творчество Е.Н Богданова в оценке критиков»,  привлекая критические статьи Роллана Сейсенбаева «Круговерть жизни», статью Анненского «Чаемая пе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softHyphen/>
        <w:t xml:space="preserve">чаль», материал из журналов «Тобою&gt;,« Дружба народов. </w:t>
      </w:r>
    </w:p>
    <w:p w:rsidR="007F3CC8" w:rsidRPr="006226B2" w:rsidRDefault="007F3CC8" w:rsidP="0036653A">
      <w:pPr>
        <w:pStyle w:val="a"/>
        <w:numPr>
          <w:ilvl w:val="0"/>
          <w:numId w:val="10"/>
        </w:numPr>
        <w:spacing w:before="240"/>
        <w:ind w:left="412" w:hanging="412"/>
        <w:rPr>
          <w:rFonts w:ascii="Times New Roman" w:hAnsi="Times New Roman" w:cs="Times New Roman"/>
          <w:w w:val="114"/>
          <w:sz w:val="28"/>
          <w:szCs w:val="28"/>
          <w:u w:val="single"/>
        </w:rPr>
      </w:pPr>
      <w:r w:rsidRPr="006226B2">
        <w:rPr>
          <w:rFonts w:ascii="Times New Roman" w:hAnsi="Times New Roman" w:cs="Times New Roman"/>
          <w:w w:val="114"/>
          <w:sz w:val="28"/>
          <w:szCs w:val="28"/>
          <w:u w:val="single"/>
        </w:rPr>
        <w:t xml:space="preserve">Пресс - центр.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Цель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Обобщить собранный материал.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b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b/>
          <w:w w:val="114"/>
          <w:sz w:val="28"/>
          <w:szCs w:val="28"/>
        </w:rPr>
        <w:t>План работы: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1. Организуют переписку с Е.Н. Богдановым. </w:t>
      </w:r>
    </w:p>
    <w:p w:rsidR="007F3CC8" w:rsidRPr="006226B2" w:rsidRDefault="007F3CC8" w:rsidP="0036653A">
      <w:pPr>
        <w:pStyle w:val="a"/>
        <w:spacing w:before="240"/>
        <w:rPr>
          <w:rFonts w:ascii="Times New Roman" w:hAnsi="Times New Roman" w:cs="Times New Roman"/>
          <w:w w:val="114"/>
          <w:sz w:val="28"/>
          <w:szCs w:val="28"/>
        </w:rPr>
      </w:pP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                         2. Оф</w:t>
      </w:r>
      <w:r>
        <w:rPr>
          <w:rFonts w:ascii="Times New Roman" w:hAnsi="Times New Roman" w:cs="Times New Roman"/>
          <w:w w:val="114"/>
          <w:sz w:val="28"/>
          <w:szCs w:val="28"/>
        </w:rPr>
        <w:t>ормляют материал в виде стенда</w:t>
      </w:r>
      <w:r w:rsidRPr="006226B2">
        <w:rPr>
          <w:rFonts w:ascii="Times New Roman" w:hAnsi="Times New Roman" w:cs="Times New Roman"/>
          <w:w w:val="114"/>
          <w:sz w:val="28"/>
          <w:szCs w:val="28"/>
        </w:rPr>
        <w:t xml:space="preserve">. </w:t>
      </w: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rPr>
          <w:rFonts w:ascii="Times New Roman" w:hAnsi="Times New Roman"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Древо жизни.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3.2pt;margin-top:5.25pt;width:86.25pt;height:50.25pt;z-index:251665920">
            <v:textbox>
              <w:txbxContent>
                <w:p w:rsidR="007F3CC8" w:rsidRDefault="007F3CC8">
                  <w:r>
                    <w:t>Лариса Вячеславовна Богданова ((ДОЧЬ(дочь)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40.05pt;margin-top:5.25pt;width:99.75pt;height:57.75pt;z-index:251667968">
            <v:textbox>
              <w:txbxContent>
                <w:p w:rsidR="007F3CC8" w:rsidRDefault="007F3CC8">
                  <w:r>
                    <w:t>Алексей Евгеньевич Богданов.(сын)</w:t>
                  </w:r>
                </w:p>
              </w:txbxContent>
            </v:textbox>
          </v:shape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51.95pt;margin-top:25.4pt;width:.75pt;height:74.25pt;flip:x y;z-index:251664896" o:connectortype="straight"/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29" type="#_x0000_t32" style="position:absolute;margin-left:13.95pt;margin-top:2.8pt;width:0;height:66.75pt;flip:y;z-index:251666944" o:connectortype="straight"/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0" type="#_x0000_t202" style="position:absolute;margin-left:268.95pt;margin-top:9.35pt;width:105pt;height:54pt;z-index:251663872">
            <v:textbox>
              <w:txbxContent>
                <w:p w:rsidR="007F3CC8" w:rsidRDefault="007F3CC8">
                  <w:r>
                    <w:t>Валентин Николаевич Богданов,1930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12.2pt;margin-top:9.35pt;width:99pt;height:54pt;z-index:251662848">
            <v:textbox>
              <w:txbxContent>
                <w:p w:rsidR="007F3CC8" w:rsidRDefault="007F3CC8">
                  <w:r>
                    <w:t>Вячеслав Николаевич Богданов,1936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45.3pt;margin-top:9.35pt;width:114.75pt;height:54pt;z-index:251661824">
            <v:textbox>
              <w:txbxContent>
                <w:p w:rsidR="007F3CC8" w:rsidRDefault="007F3CC8">
                  <w:r>
                    <w:t>Евгений Николаевич Богданов</w:t>
                  </w:r>
                </w:p>
              </w:txbxContent>
            </v:textbox>
          </v:shape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3" type="#_x0000_t32" style="position:absolute;margin-left:163.2pt;margin-top:3.15pt;width:135.75pt;height:85.5pt;flip:y;z-index:251660800" o:connectortype="straight"/>
        </w:pict>
      </w:r>
      <w:r>
        <w:rPr>
          <w:noProof/>
        </w:rPr>
        <w:pict>
          <v:shape id="_x0000_s1034" type="#_x0000_t32" style="position:absolute;margin-left:163.2pt;margin-top:3.15pt;width:0;height:85.5pt;flip:y;z-index:251659776" o:connectortype="straight"/>
        </w:pict>
      </w:r>
      <w:r>
        <w:rPr>
          <w:noProof/>
        </w:rPr>
        <w:pict>
          <v:shape id="_x0000_s1035" type="#_x0000_t32" style="position:absolute;margin-left:13.95pt;margin-top:3.15pt;width:149.25pt;height:85.5pt;flip:x y;z-index:251658752" o:connectortype="straight"/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6" type="#_x0000_t32" style="position:absolute;margin-left:163.2pt;margin-top:28.45pt;width:112.5pt;height:96.75pt;flip:x y;z-index:251657728" o:connectortype="straight"/>
        </w:pict>
      </w:r>
      <w:r>
        <w:rPr>
          <w:noProof/>
        </w:rPr>
        <w:pict>
          <v:shape id="_x0000_s1037" type="#_x0000_t32" style="position:absolute;margin-left:77.7pt;margin-top:28.45pt;width:85.5pt;height:81.75pt;flip:y;z-index:251656704" o:connectortype="straight"/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8" type="#_x0000_t202" style="position:absolute;margin-left:31.95pt;margin-top:19.9pt;width:102.75pt;height:66.75pt;z-index:251654656">
            <v:textbox>
              <w:txbxContent>
                <w:p w:rsidR="007F3CC8" w:rsidRDefault="007F3CC8">
                  <w:r>
                    <w:t>Николай Евгеньевич  Богданов, директор школы</w:t>
                  </w:r>
                </w:p>
              </w:txbxContent>
            </v:textbox>
          </v:shape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9" type="#_x0000_t202" style="position:absolute;margin-left:223.95pt;margin-top:4.8pt;width:104.25pt;height:51.75pt;z-index:251655680">
            <v:textbox>
              <w:txbxContent>
                <w:p w:rsidR="007F3CC8" w:rsidRDefault="007F3CC8">
                  <w:r>
                    <w:t xml:space="preserve">Ольга Ивановна Богданова,учитель  </w:t>
                  </w:r>
                </w:p>
              </w:txbxContent>
            </v:textbox>
          </v:shape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40" type="#_x0000_t32" style="position:absolute;margin-left:295.2pt;margin-top:26.45pt;width:90.75pt;height:81.75pt;flip:x y;z-index:251653632" o:connectortype="straight"/>
        </w:pict>
      </w:r>
      <w:r>
        <w:rPr>
          <w:noProof/>
        </w:rPr>
        <w:pict>
          <v:shape id="_x0000_s1041" type="#_x0000_t32" style="position:absolute;margin-left:258.45pt;margin-top:26.45pt;width:36.75pt;height:81.75pt;flip:y;z-index:251652608" o:connectortype="straight"/>
        </w:pict>
      </w:r>
      <w:r>
        <w:rPr>
          <w:noProof/>
        </w:rPr>
        <w:pict>
          <v:shape id="_x0000_s1042" type="#_x0000_t32" style="position:absolute;margin-left:73.2pt;margin-top:26.45pt;width:55.5pt;height:81.75pt;flip:x y;z-index:251649536" o:connectortype="straight"/>
        </w:pict>
      </w:r>
      <w:r>
        <w:rPr>
          <w:noProof/>
        </w:rPr>
        <w:pict>
          <v:shape id="_x0000_s1043" type="#_x0000_t32" style="position:absolute;margin-left:17.7pt;margin-top:26.45pt;width:55.5pt;height:81.75pt;flip:y;z-index:251648512" o:connectortype="straight"/>
        </w:pic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5C73D2">
      <w:pPr>
        <w:pStyle w:val="a"/>
        <w:tabs>
          <w:tab w:val="left" w:pos="825"/>
          <w:tab w:val="left" w:pos="5700"/>
        </w:tabs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44" type="#_x0000_t202" style="position:absolute;margin-left:345.45pt;margin-top:17.95pt;width:89.25pt;height:58.5pt;z-index:251651584">
            <v:textbox>
              <w:txbxContent>
                <w:p w:rsidR="007F3CC8" w:rsidRDefault="007F3CC8">
                  <w:r>
                    <w:t>Иван Апполонович Трусов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23.95pt;margin-top:17.95pt;width:90.75pt;height:58.5pt;z-index:251650560">
            <v:textbox>
              <w:txbxContent>
                <w:p w:rsidR="007F3CC8" w:rsidRDefault="007F3CC8">
                  <w:r>
                    <w:t>Мария Меркурьевна Решетникова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87.45pt;margin-top:17.95pt;width:89.25pt;height:41.25pt;z-index:251647488">
            <v:textbox>
              <w:txbxContent>
                <w:p w:rsidR="007F3CC8" w:rsidRDefault="007F3CC8">
                  <w:r>
                    <w:t>Агрипина, мать Н.Е. Богданова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25.05pt;margin-top:17.95pt;width:90.75pt;height:41.25pt;z-index:251646464">
            <v:textbox>
              <w:txbxContent>
                <w:p w:rsidR="007F3CC8" w:rsidRDefault="007F3CC8">
                  <w:r>
                    <w:t>Евгений, отец Н.Е. Богданова</w:t>
                  </w:r>
                </w:p>
              </w:txbxContent>
            </v:textbox>
          </v:shape>
        </w:pict>
      </w: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родители</w:t>
      </w: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родители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Из автобиографии  писателя .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Богданов Евгений Николаевич родился в 1940 году в посёлке Варгаши Курганской области.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Oтец, Николай Евгеньевич Богданов, и мать, Ольга Ивановна, </w:t>
      </w:r>
      <w:r w:rsidRPr="006226B2">
        <w:rPr>
          <w:rFonts w:ascii="Times New Roman" w:hAnsi="Times New Roman" w:cs="Times New Roman"/>
          <w:i/>
          <w:iCs/>
          <w:sz w:val="28"/>
          <w:szCs w:val="28"/>
        </w:rPr>
        <w:t xml:space="preserve">были </w:t>
      </w:r>
      <w:r w:rsidRPr="006226B2">
        <w:rPr>
          <w:rFonts w:ascii="Times New Roman" w:hAnsi="Times New Roman" w:cs="Times New Roman"/>
          <w:sz w:val="28"/>
          <w:szCs w:val="28"/>
        </w:rPr>
        <w:t xml:space="preserve">по образованию педагоги. Причём папа работал некоторое время директором местной школы. И в войну, когда отец, старший лейтенант артиллерии, погиб, мама пошла в ЗАГС и поменяла девичью фамилию на мужнинy. Детей в семье осталось трое. Так уж вышло - все стали гуманитариями. Самый старший, Валентин, стал актёром, </w:t>
      </w:r>
      <w:r w:rsidRPr="006226B2">
        <w:rPr>
          <w:rFonts w:ascii="Times New Roman" w:hAnsi="Times New Roman" w:cs="Times New Roman"/>
          <w:i/>
          <w:iCs/>
          <w:sz w:val="28"/>
          <w:szCs w:val="28"/>
        </w:rPr>
        <w:t xml:space="preserve">был </w:t>
      </w:r>
      <w:r w:rsidRPr="006226B2">
        <w:rPr>
          <w:rFonts w:ascii="Times New Roman" w:hAnsi="Times New Roman" w:cs="Times New Roman"/>
          <w:sz w:val="28"/>
          <w:szCs w:val="28"/>
        </w:rPr>
        <w:t xml:space="preserve">он заслуженным артистом Украины, умер, а Владислав работал в Варгашах директором школы на месте своего отца. Ну а Евгений Николаевич стал тем, кем он стал ... </w:t>
      </w:r>
    </w:p>
    <w:p w:rsidR="007F3CC8" w:rsidRPr="006226B2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С детства все считали, что из Евгения Николаевича должен вырасти большой инженер. И он долгое время шёл на поводу у взрослых, поступил в техникум, пробовал - в МГУ, но вступительные испытания не выдержал. Высшая математика оказалась ему не по зубам. Дело в том, что что у него </w:t>
      </w:r>
      <w:r w:rsidRPr="006226B2">
        <w:rPr>
          <w:rFonts w:ascii="Times New Roman" w:hAnsi="Times New Roman" w:cs="Times New Roman"/>
          <w:i/>
          <w:iCs/>
          <w:sz w:val="28"/>
          <w:szCs w:val="28"/>
        </w:rPr>
        <w:t xml:space="preserve">быть  </w:t>
      </w:r>
      <w:r w:rsidRPr="006226B2">
        <w:rPr>
          <w:rFonts w:ascii="Times New Roman" w:hAnsi="Times New Roman" w:cs="Times New Roman"/>
          <w:sz w:val="28"/>
          <w:szCs w:val="28"/>
        </w:rPr>
        <w:t xml:space="preserve">всегда образное, осязаемое восприятие мира. В нём не было места для алгебраических абстракций. В итоге, с довольно не плохим результатом, Евгений Николаевич окончил школу рабочей молодёжи и на два года угодил в местную  районку   под названием «Маяк». Её редактор предложил Евгению Николаевичу должность штатного сотрудника. Это было как нельзя кстати: с завода он уволился, в институт не поступил, болтался без дела. Поначалу работа казалась весёлой. Так как Варгашинский район очень компактный, Евгений Николаевич брал в редакционной велосипед и накручивал по совхозам. Его функция была предельно проста: поехал, допросил, приукрасил. Зимой же всё менялось самым кардинальным образом. Сейчас же это возможно, не выезжая на объект, кропать заметки, справляясь обо всём по факсу и телефону. Один раз Евгению Николаевичу пришлось зимой добираться до деревни (35км. от Варгашей) в кузовке грузовика, а на улице был мороз - 40•. Его приняли, отогрели, материал он сдал в срок.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По комсомольской развёрстке и собственной инициативе он поехал укреплять молодыми кадрами русский Север. В посёлке Кушеват он работал пионервожатым и руководителем кружков при детском доме. Смену обстановки Богданов воспринял в благородном смысле - как приключение и дарованный опыт жизни. Он знал, что станет писателем. Евгения Николаевича вдохновляла первозданная, суровая природа края: тундра, вечная мерзлота, могучее дыхание области.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В Кушеватом Богданов писал рассказы, которые исправно публиковал тюменских газетах. Они были о гражданской войне и революции. Поэтому, когда Евгений Николаевич прибыл в Тюмень «явочным порядком», ему отказались верить, что он автор этих произведений. В «Тюменском комсомольце» думали, что рассказы шлёт им какой - то одинокий старичок.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Богданов писал всё больше и больше. Однако в газетный штат его не взяли, на областное радио тоже </w:t>
      </w:r>
      <w:r w:rsidRPr="006226B2">
        <w:rPr>
          <w:rFonts w:ascii="Times New Roman" w:hAnsi="Times New Roman" w:cs="Times New Roman"/>
          <w:w w:val="74"/>
          <w:sz w:val="28"/>
          <w:szCs w:val="28"/>
          <w:lang w:bidi="he-IL"/>
        </w:rPr>
        <w:t xml:space="preserve">(«У 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тебя «р- р- р» слишком раскатистое»). Чтобы выжить Евгений Николаевич подался на стройку, благо там давали </w:t>
      </w:r>
      <w:r w:rsidRPr="006226B2">
        <w:rPr>
          <w:rFonts w:ascii="Times New Roman" w:hAnsi="Times New Roman" w:cs="Times New Roman"/>
          <w:sz w:val="28"/>
          <w:szCs w:val="28"/>
        </w:rPr>
        <w:t xml:space="preserve">аванс.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w w:val="116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</w:rPr>
        <w:t>Богданов продолжал писать. Получавшееся он отсылал в Московский литературный институт, куда и поступил в 1961 году. На данном курсе крупных явлений не было, они не родились. Зато курсом младше учился самый яркий человек литинститутского поколения</w:t>
      </w:r>
      <w:r w:rsidRPr="006226B2">
        <w:rPr>
          <w:rFonts w:ascii="Times New Roman" w:hAnsi="Times New Roman" w:cs="Times New Roman"/>
          <w:w w:val="116"/>
          <w:sz w:val="28"/>
          <w:szCs w:val="28"/>
          <w:lang w:bidi="he-IL"/>
        </w:rPr>
        <w:t xml:space="preserve"> –Николай Рубцов. Богданов с ним был в очень тёплых дружеских отношениях.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По стихам для Богданова наивысший авторитет имел Николая однокурсник, Александр Черевченко. </w:t>
      </w: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По окончанию института их пути разошлись. Для Богданова началась новая эпоха рывка. В период с 1966 г - 70 г. у Евгения Николаевича вышло два сборника рассказов «Продолжение следует» и «Доверенное лицо». А в 1975 году Богданов Евгений Николаевич стал членом Союза писателей. </w:t>
      </w: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6226B2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Интервью с</w:t>
      </w:r>
      <w:r w:rsidRPr="006226B2">
        <w:rPr>
          <w:rFonts w:ascii="Times New Roman" w:hAnsi="Times New Roman" w:cs="Times New Roman"/>
          <w:b/>
          <w:bCs/>
          <w:i/>
          <w:iCs/>
          <w:w w:val="57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писателем. </w:t>
      </w:r>
    </w:p>
    <w:p w:rsidR="007F3CC8" w:rsidRPr="006226B2" w:rsidRDefault="007F3CC8" w:rsidP="006226B2">
      <w:pPr>
        <w:pStyle w:val="a"/>
        <w:numPr>
          <w:ilvl w:val="0"/>
          <w:numId w:val="11"/>
        </w:numPr>
        <w:spacing w:line="480" w:lineRule="auto"/>
        <w:ind w:left="288" w:hanging="28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Где и когда вы родились? </w:t>
      </w:r>
    </w:p>
    <w:p w:rsidR="007F3CC8" w:rsidRPr="006226B2" w:rsidRDefault="007F3CC8" w:rsidP="006226B2">
      <w:pPr>
        <w:pStyle w:val="a"/>
        <w:numPr>
          <w:ilvl w:val="0"/>
          <w:numId w:val="11"/>
        </w:numPr>
        <w:spacing w:line="480" w:lineRule="auto"/>
        <w:ind w:left="278" w:hanging="27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Что интересного вы запомнили из детства? </w:t>
      </w:r>
    </w:p>
    <w:p w:rsidR="007F3CC8" w:rsidRPr="006226B2" w:rsidRDefault="007F3CC8" w:rsidP="006226B2">
      <w:pPr>
        <w:pStyle w:val="a"/>
        <w:numPr>
          <w:ilvl w:val="0"/>
          <w:numId w:val="11"/>
        </w:numPr>
        <w:spacing w:line="480" w:lineRule="auto"/>
        <w:ind w:left="278" w:hanging="27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Расскажите о своих родителях. </w:t>
      </w:r>
    </w:p>
    <w:p w:rsidR="007F3CC8" w:rsidRPr="006226B2" w:rsidRDefault="007F3CC8" w:rsidP="006226B2">
      <w:pPr>
        <w:pStyle w:val="a"/>
        <w:numPr>
          <w:ilvl w:val="0"/>
          <w:numId w:val="12"/>
        </w:numPr>
        <w:spacing w:line="480" w:lineRule="auto"/>
        <w:ind w:left="4" w:hanging="4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Вы сказали, что родители были учителями. Повлияло ли это на вашу дальнейшую судьбу? </w:t>
      </w:r>
    </w:p>
    <w:p w:rsidR="007F3CC8" w:rsidRPr="006226B2" w:rsidRDefault="007F3CC8" w:rsidP="006226B2">
      <w:pPr>
        <w:pStyle w:val="a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5. В каком возрасте вы определились как писатель? Имели ли вы специальное образование к этому времени? </w:t>
      </w:r>
    </w:p>
    <w:p w:rsidR="007F3CC8" w:rsidRPr="006226B2" w:rsidRDefault="007F3CC8" w:rsidP="006226B2">
      <w:pPr>
        <w:pStyle w:val="a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6. С кем из известных поэтов и писателей вы учились вместе? Чем запомнился вам Н.М. Рубцов? </w:t>
      </w:r>
    </w:p>
    <w:p w:rsidR="007F3CC8" w:rsidRPr="006226B2" w:rsidRDefault="007F3CC8" w:rsidP="006226B2">
      <w:pPr>
        <w:pStyle w:val="a"/>
        <w:numPr>
          <w:ilvl w:val="0"/>
          <w:numId w:val="13"/>
        </w:numPr>
        <w:spacing w:line="480" w:lineRule="auto"/>
        <w:ind w:left="278" w:hanging="27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Как складывались у вас отношения с членами союза советских писателей? </w:t>
      </w:r>
    </w:p>
    <w:p w:rsidR="007F3CC8" w:rsidRPr="006226B2" w:rsidRDefault="007F3CC8" w:rsidP="006226B2">
      <w:pPr>
        <w:pStyle w:val="a"/>
        <w:numPr>
          <w:ilvl w:val="0"/>
          <w:numId w:val="13"/>
        </w:numPr>
        <w:spacing w:line="480" w:lineRule="auto"/>
        <w:ind w:left="278" w:hanging="27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Расскажите о своём первом печатном произведении? </w:t>
      </w:r>
    </w:p>
    <w:p w:rsidR="007F3CC8" w:rsidRPr="006226B2" w:rsidRDefault="007F3CC8" w:rsidP="006226B2">
      <w:pPr>
        <w:pStyle w:val="a"/>
        <w:numPr>
          <w:ilvl w:val="0"/>
          <w:numId w:val="13"/>
        </w:numPr>
        <w:spacing w:line="480" w:lineRule="auto"/>
        <w:ind w:left="278" w:hanging="278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Какое произведение для вас наиболее значимое? </w:t>
      </w:r>
    </w:p>
    <w:p w:rsidR="007F3CC8" w:rsidRPr="006226B2" w:rsidRDefault="007F3CC8" w:rsidP="006226B2">
      <w:pPr>
        <w:pStyle w:val="a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10. Расскажите о своих творческих планах на будущее. </w:t>
      </w: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Во</w:t>
      </w:r>
      <w:r w:rsidRPr="006226B2">
        <w:rPr>
          <w:rFonts w:ascii="Times New Roman" w:hAnsi="Times New Roman" w:cs="Times New Roman"/>
          <w:b/>
          <w:sz w:val="28"/>
          <w:szCs w:val="28"/>
        </w:rPr>
        <w:t xml:space="preserve">просы для диспута. </w:t>
      </w:r>
    </w:p>
    <w:p w:rsidR="007F3CC8" w:rsidRPr="006226B2" w:rsidRDefault="007F3CC8" w:rsidP="006226B2">
      <w:pPr>
        <w:pStyle w:val="a"/>
        <w:spacing w:before="1" w:beforeAutospacing="1" w:after="1" w:afterAutospacing="1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>В жизни…хватало обид, и больших и малых…-невозможно на святой Руси жизнь прожить, не будучи ни разу униженным или оскорбленным.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1.Назовите основные проблемы прочитанных произведений.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2.Какая проблема объединяет произведения писателя?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3.Представители каких слоев населения являются героями произведений Е.Н Богданова и как к ним относится автор?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4.0братимся к рассказу «Дауненок» .Объясните лексическое значение заглавия. Определите отношение автора к герою - дауненку.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5.А как его воспринимают окружающие? Какие нравственные качества людей показывает автор?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6.Выразите свое отношение к содержанию рассказа.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7.Что общего в рассказах Богданова «Дауненок» и «Облава» (композиция, герои, нравственные проблемы, язык и т.д.)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8.В чем автор видит причины появления в обществе бомжей?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9.Какие эпизоды взволновали вас, читателей? Перечислите , раскройте свое отношение к ним.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10.Как отразились «факты новейшей истории» (период перестройки) на жизни героев Богданова?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11.Герои Богданова живут воспоминаниями. А есть ли у них настоящее ,будет ли будущее?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12.0тразите через речь героев Богданова культуру общества.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13.Что нужно сделать ,чтобы наши души стали добрее?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14.Как эпиграф соотносится с содержанием произведений Богданова и с литературным методом, заявленным писателем?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226B2">
        <w:rPr>
          <w:rFonts w:ascii="Times New Roman" w:hAnsi="Times New Roman" w:cs="Times New Roman"/>
          <w:b/>
          <w:sz w:val="28"/>
          <w:szCs w:val="28"/>
        </w:rPr>
        <w:t xml:space="preserve">  Информационный бюллетень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226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sz w:val="28"/>
          <w:szCs w:val="28"/>
        </w:rPr>
        <w:t xml:space="preserve">Критики о писателе Евгении Богданове.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>1.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sz w:val="28"/>
          <w:szCs w:val="28"/>
        </w:rPr>
        <w:t>Сейсенбаев Роллан.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>По возрасту он принадлежит к поколению, детство которого пало на тяжелые послевоенные годы и которое помнит очереди за хлебом, коммуналки - все то, чего к счастью не пришлось испытать нынешней молодежи. Но детство, опаленное войной, выработало у писателей этого возраста обост</w:t>
      </w:r>
      <w:r w:rsidRPr="006226B2">
        <w:rPr>
          <w:rFonts w:ascii="Times New Roman" w:hAnsi="Times New Roman" w:cs="Times New Roman"/>
          <w:sz w:val="28"/>
          <w:szCs w:val="28"/>
        </w:rPr>
        <w:softHyphen/>
        <w:t xml:space="preserve">ренную совестливость.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>2 .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sz w:val="28"/>
          <w:szCs w:val="28"/>
        </w:rPr>
        <w:t>Аннинский Лев, критик - литературовед.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>Гоголевские краски не случайны в богдановском повествовании. И не только гоголевские: тут пахнет и Шукшиным, и Шишковым, а то и Войновичем.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sz w:val="28"/>
          <w:szCs w:val="28"/>
        </w:rPr>
        <w:t>Богатко Ирина, критик.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>Е. Богданов умеет вызвать чувство сострадания к ближнему, уважение к чело</w:t>
      </w:r>
      <w:r w:rsidRPr="006226B2">
        <w:rPr>
          <w:rFonts w:ascii="Times New Roman" w:hAnsi="Times New Roman" w:cs="Times New Roman"/>
          <w:sz w:val="28"/>
          <w:szCs w:val="28"/>
        </w:rPr>
        <w:softHyphen/>
        <w:t>веку, ведущие за собой, потребность помочь, поддержать, сделать  что-то хо</w:t>
      </w:r>
      <w:r w:rsidRPr="006226B2">
        <w:rPr>
          <w:rFonts w:ascii="Times New Roman" w:hAnsi="Times New Roman" w:cs="Times New Roman"/>
          <w:sz w:val="28"/>
          <w:szCs w:val="28"/>
        </w:rPr>
        <w:softHyphen/>
        <w:t>рошее. Гуманистические эти ноты сильны в прозе Е.Богданова и составляют  главную ее мелодию.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>4.</w:t>
      </w:r>
      <w:r w:rsidRPr="006226B2">
        <w:rPr>
          <w:rFonts w:ascii="Times New Roman" w:hAnsi="Times New Roman" w:cs="Times New Roman"/>
          <w:sz w:val="28"/>
          <w:szCs w:val="28"/>
        </w:rPr>
        <w:t xml:space="preserve"> </w:t>
      </w:r>
      <w:r w:rsidRPr="006226B2">
        <w:rPr>
          <w:rFonts w:ascii="Times New Roman" w:hAnsi="Times New Roman" w:cs="Times New Roman"/>
          <w:b/>
          <w:sz w:val="28"/>
          <w:szCs w:val="28"/>
        </w:rPr>
        <w:t>Тюрин Владимир, доцент кафедры русской литературы Новгородского государственного университета.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Для  Е. Богданова духовно все то, что нравственно. И для него неважно, что нравственный поступок может быть уж очень мал по размеру. Важно, что он был.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 xml:space="preserve">5.Дмитриенко Сергей, доцент кафедры русской литературы Литературного института им. Горького.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 xml:space="preserve">Е. Богданов был очень чуток к тому, как говорят наши современники. Местами выходило занятно. А уж пространство романа дало ему возможность разгуляться.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</w:rPr>
      </w:pPr>
      <w:r w:rsidRPr="006226B2">
        <w:rPr>
          <w:rFonts w:ascii="Times New Roman" w:hAnsi="Times New Roman" w:cs="Times New Roman"/>
          <w:b/>
          <w:sz w:val="28"/>
          <w:szCs w:val="28"/>
        </w:rPr>
        <w:t xml:space="preserve">6.Шугаев Вячеслав, писатель, лауреат Государственной премии.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</w:rPr>
        <w:t>Евгений Богданов – прирожденный рассказчик; хорошо известный среди почи</w:t>
      </w:r>
      <w:r w:rsidRPr="006226B2">
        <w:rPr>
          <w:rFonts w:ascii="Times New Roman" w:hAnsi="Times New Roman" w:cs="Times New Roman"/>
          <w:sz w:val="28"/>
          <w:szCs w:val="28"/>
        </w:rPr>
        <w:softHyphen/>
        <w:t>тателей этого жанра; его художественное сознание отбирает из жизни такие социальные обстоятельства, которые соединяются именно в рассказ - некую часть живого мира, словесный всплеск его, разбуженный тем или иным явле</w:t>
      </w:r>
      <w:r w:rsidRPr="006226B2">
        <w:rPr>
          <w:rFonts w:ascii="Times New Roman" w:hAnsi="Times New Roman" w:cs="Times New Roman"/>
          <w:sz w:val="28"/>
          <w:szCs w:val="28"/>
        </w:rPr>
        <w:softHyphen/>
        <w:t xml:space="preserve">нием.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DF7081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DF7081">
        <w:rPr>
          <w:rFonts w:ascii="Times New Roman" w:hAnsi="Times New Roman" w:cs="Times New Roman"/>
          <w:b/>
          <w:sz w:val="28"/>
          <w:szCs w:val="28"/>
        </w:rPr>
        <w:t xml:space="preserve">                         Выводы по работе над проектом</w:t>
      </w:r>
      <w:r w:rsidRPr="00DF7081">
        <w:rPr>
          <w:rFonts w:ascii="Times New Roman" w:hAnsi="Times New Roman" w:cs="Times New Roman"/>
          <w:b/>
          <w:sz w:val="28"/>
          <w:szCs w:val="28"/>
          <w:lang w:bidi="he-IL"/>
        </w:rPr>
        <w:t xml:space="preserve">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Различные виды деятельности объединены в систему заданий, которая включает в себя 5 групп: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1 группа- задания, формирующие у учащихся умения отбирать нужный материал, свободно пользоваться полученной информацией, обрабатывать её и создавать собственный текст. Форма работы 1 группы - интервью с писателем, которое позволяет охарактеризовать внутренний мир человека, передать его мысли, настроение. При работе над интервью важно усвоить, что это публицистический стиль.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2 группа - задания, формирующие умения пользоваться архивным мате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softHyphen/>
        <w:t>риалом, вырабатывает навыки составления плана устного выступления, в основе кото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рого лежит исторический материал ,.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3 группа - задания, формирующие умения составлять вопросы, подбирать эпиграф к диспуту. Форма работы - диспут, который предполагает речевое развитие учащихся, развитие логического мышления, умение вести диалог, отстаивать свою точку зрения.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4 группа - задания, формирующие умения работать с критическим мате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риалом, анализировать его, составлять тезисы, конспекты.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5 группа - задания, формирующие умения работать с эпистолярным жан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ром, выполнять оформительские работы.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Проект « Жизнь и творчество Е. Н. Богданова, писателя-зауральца» способствует: 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tab/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1.мотивации учащихся к проведению исследовательской деятельности;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 2.выработке умений и навыков групповой работы;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3.выработке умений самостоятельно обобщать материал и делать выводы;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 4.мотивации учащихся к самостоятельному изучению и анализу фактов, явлений.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226B2">
        <w:rPr>
          <w:rFonts w:ascii="Times New Roman" w:hAnsi="Times New Roman" w:cs="Times New Roman"/>
          <w:sz w:val="28"/>
          <w:szCs w:val="28"/>
        </w:rPr>
        <w:t>Литература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1.Арцев М.Н. Учебно-исследовательская работа учащихся. Методические рекомендации для учащихся и педагогов. Научно-практический журнал «Завуч», 2005, N2б.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2. Прищепа Е. М. Ученическая исследовательская работа по литературе в гуманитарной профильной школе. Литература в школе. 2004, №12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3.Миронычева В.Ф. Метод проектов на уроке литературы. Образование в школе.2006,№25.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4.Богданов </w:t>
      </w:r>
      <w:r w:rsidRPr="006226B2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Е.Н. 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Облава. - М.: РПБ, 1997.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5.Богданов Е.Н. Нюансы бытия. М.: Советская Россия, 1992. б.Богданов Е.Н. Рассказы. М.: Мир дому твоему, 2000.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7. Богданов Е.Н. Крайние обстоятельства. М.·Московская городская организация Союза писателей России, 2002.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8. Богданов Е.Н. Песочные часы с боем. Рассказы и очерки. М. Современник, 1987.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9. Сейсенбаев Р. Круговерть жизни. Дружба народов. 1 </w:t>
      </w:r>
      <w:r w:rsidRPr="006226B2">
        <w:rPr>
          <w:rFonts w:ascii="Times New Roman" w:hAnsi="Times New Roman" w:cs="Times New Roman"/>
          <w:i/>
          <w:iCs/>
          <w:w w:val="87"/>
          <w:sz w:val="28"/>
          <w:szCs w:val="28"/>
          <w:lang w:bidi="he-IL"/>
        </w:rPr>
        <w:t xml:space="preserve">984,№22 </w:t>
      </w: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,c.261-262. </w:t>
      </w:r>
    </w:p>
    <w:p w:rsidR="007F3CC8" w:rsidRPr="006226B2" w:rsidRDefault="007F3CC8" w:rsidP="006226B2">
      <w:pPr>
        <w:pStyle w:val="a"/>
        <w:numPr>
          <w:ilvl w:val="0"/>
          <w:numId w:val="14"/>
        </w:numPr>
        <w:spacing w:before="1" w:beforeAutospacing="1" w:after="1" w:afterAutospacing="1"/>
        <w:ind w:left="427" w:hanging="427"/>
        <w:rPr>
          <w:rFonts w:ascii="Times New Roman" w:hAnsi="Times New Roman" w:cs="Times New Roman"/>
          <w:sz w:val="28"/>
          <w:szCs w:val="28"/>
          <w:lang w:bidi="he-IL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 xml:space="preserve">Аннинский  Л. Чаемая печаль. Дружба народов. 1991, № 26, с. 238-239. </w:t>
      </w:r>
    </w:p>
    <w:p w:rsidR="007F3CC8" w:rsidRPr="006226B2" w:rsidRDefault="007F3CC8" w:rsidP="006226B2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  <w:r w:rsidRPr="006226B2">
        <w:rPr>
          <w:rFonts w:ascii="Times New Roman" w:hAnsi="Times New Roman" w:cs="Times New Roman"/>
          <w:sz w:val="28"/>
          <w:szCs w:val="28"/>
          <w:lang w:bidi="he-IL"/>
        </w:rPr>
        <w:t>Информационный бюллетень. Штрихи к портрету. М.: 1996, с 28-2</w:t>
      </w: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5A29A7" w:rsidRDefault="007F3CC8" w:rsidP="005A29A7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5A29A7" w:rsidRDefault="007F3CC8" w:rsidP="0036653A">
      <w:pPr>
        <w:pStyle w:val="a"/>
        <w:spacing w:before="1" w:beforeAutospacing="1" w:after="1" w:afterAutospacing="1"/>
        <w:rPr>
          <w:rFonts w:ascii="Times New Roman" w:hAnsi="Times New Roman" w:cs="Times New Roman"/>
          <w:sz w:val="28"/>
          <w:szCs w:val="28"/>
        </w:rPr>
      </w:pPr>
    </w:p>
    <w:p w:rsidR="007F3CC8" w:rsidRPr="00DF7081" w:rsidRDefault="007F3CC8" w:rsidP="0036653A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48" type="#_x0000_t75" alt="Отсканировано 29.01.2014 20-32.jpg" style="position:absolute;margin-left:-29.55pt;margin-top:54.5pt;width:431.5pt;height:596.65pt;z-index:251668992;visibility:visible;mso-wrap-distance-top:.96pt;mso-wrap-distance-right:9.48pt;mso-wrap-distance-bottom:1.6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6KKKACiiigAooooAKKKKACiiigAooooAKKKKACiiigAooooAKKKKACiiigAooooAKKKKACii&#10;igAooooAKKKKACiiigAooooAKKKKACiiigAooooAKKKKACiiigAooooAS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o3mpxWsipguSfmC9hUtpeR3ikpuGDgg0AWaKKKACiiigAooo&#10;oAKKKKACiiigAooooAKKKKACiiigAooooAKKKKACiiigAoopMgDNAC0VVl1G1iba0oJ/2easqwdQ&#10;ynIPc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z3EUC5kcL9aLq4W3gMr9hwPU1gwpJqN0&#10;0s7ERrySegHoKAJbm2hjge6lk815eY+3XvVrQoWSF5GBAfBFVI4m1G7Axi3Q4GOgHYVvqAoAAwAO&#10;lMBaKKKQBRRRQAUUUUAFIaWigAooooAKKKKACiiigAooooAKKKKACiiigAooooAKyNUvGci2tWyz&#10;Z3bak1a/+zr5MWfMbv6Umk2JhTz5B87Dj2oDYgfS/LsXMjjcoDAgdP8AGrOhsTZEEk4bAo1q42W3&#10;kqfmk7e1WdPh8mzjQjBxk/WmBZ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ns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OdwxjHelooAKKKKACk5x2zS0UANQOB85BPqKaUk8zPmDZ/c2/wBak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A9zGtwkI+Z29D0&#10;FAE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PKTzN+xd3Tdjmn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">
            <v:imagedata r:id="rId7" o:title=""/>
            <o:lock v:ext="edit" aspectratio="f"/>
            <w10:wrap type="square"/>
          </v:shape>
        </w:pict>
      </w:r>
      <w:r>
        <w:rPr>
          <w:sz w:val="28"/>
          <w:szCs w:val="28"/>
        </w:rPr>
        <w:t xml:space="preserve">                                               </w:t>
      </w:r>
      <w:r w:rsidRPr="00DF7081">
        <w:rPr>
          <w:b/>
          <w:sz w:val="28"/>
          <w:szCs w:val="28"/>
        </w:rPr>
        <w:t>Приложение.</w:t>
      </w: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  <w:r w:rsidRPr="005B55BB">
        <w:rPr>
          <w:noProof/>
          <w:sz w:val="28"/>
          <w:szCs w:val="28"/>
          <w:lang w:eastAsia="ru-RU"/>
        </w:rPr>
        <w:pict>
          <v:shape id="Рисунок 1" o:spid="_x0000_i1025" type="#_x0000_t75" alt="Отсканировано 29.01.2014 20-39.jpg" style="width:463.5pt;height:617.25pt;visibility:visible">
            <v:imagedata r:id="rId8" o:title="" gain="52429f" blacklevel="-3277f"/>
          </v:shape>
        </w:pict>
      </w:r>
    </w:p>
    <w:p w:rsidR="007F3CC8" w:rsidRDefault="007F3CC8" w:rsidP="0036653A">
      <w:pPr>
        <w:rPr>
          <w:sz w:val="28"/>
          <w:szCs w:val="28"/>
        </w:rPr>
      </w:pPr>
      <w:r>
        <w:rPr>
          <w:sz w:val="28"/>
          <w:szCs w:val="28"/>
        </w:rPr>
        <w:t>Письмо О. Богдановой (Трусовой) от однополчан погибшего мужа.</w:t>
      </w: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36653A">
      <w:pPr>
        <w:rPr>
          <w:sz w:val="28"/>
          <w:szCs w:val="28"/>
        </w:rPr>
      </w:pPr>
    </w:p>
    <w:p w:rsidR="007F3CC8" w:rsidRDefault="007F3CC8" w:rsidP="00756FD5">
      <w:pPr>
        <w:rPr>
          <w:sz w:val="28"/>
          <w:szCs w:val="28"/>
        </w:rPr>
      </w:pPr>
      <w:r w:rsidRPr="005B55BB">
        <w:rPr>
          <w:noProof/>
          <w:sz w:val="28"/>
          <w:szCs w:val="28"/>
          <w:lang w:eastAsia="ru-RU"/>
        </w:rPr>
        <w:pict>
          <v:shape id="Рисунок 3" o:spid="_x0000_i1026" type="#_x0000_t75" style="width:402pt;height:264.75pt;visibility:visible">
            <v:imagedata r:id="rId9" o:title=""/>
          </v:shape>
        </w:pict>
      </w:r>
    </w:p>
    <w:p w:rsidR="007F3CC8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  <w:t>Надпись на памятнике, установленном на могиле Е.Н.Богданова, умершего 19.02.2011 г.</w:t>
      </w:r>
    </w:p>
    <w:p w:rsidR="007F3CC8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</w:p>
    <w:p w:rsidR="007F3CC8" w:rsidRDefault="007F3CC8" w:rsidP="00756FD5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</w:p>
    <w:p w:rsidR="007F3CC8" w:rsidRDefault="007F3CC8" w:rsidP="00756FD5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</w:p>
    <w:p w:rsidR="007F3CC8" w:rsidRDefault="007F3CC8" w:rsidP="00756FD5">
      <w:pPr>
        <w:tabs>
          <w:tab w:val="left" w:pos="3405"/>
        </w:tabs>
        <w:jc w:val="center"/>
        <w:rPr>
          <w:sz w:val="28"/>
          <w:szCs w:val="28"/>
        </w:rPr>
      </w:pPr>
      <w:r w:rsidRPr="005B55BB">
        <w:rPr>
          <w:noProof/>
          <w:sz w:val="28"/>
          <w:szCs w:val="28"/>
          <w:lang w:eastAsia="ru-RU"/>
        </w:rPr>
        <w:pict>
          <v:shape id="Рисунок 4" o:spid="_x0000_i1027" type="#_x0000_t75" style="width:404.25pt;height:621pt;visibility:visible">
            <v:imagedata r:id="rId10" o:title=""/>
          </v:shape>
        </w:pict>
      </w:r>
    </w:p>
    <w:p w:rsidR="007F3CC8" w:rsidRPr="00756FD5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3CC8" w:rsidRPr="00756FD5" w:rsidRDefault="007F3CC8" w:rsidP="00246CA0">
      <w:pPr>
        <w:tabs>
          <w:tab w:val="left" w:pos="4080"/>
        </w:tabs>
        <w:jc w:val="center"/>
        <w:rPr>
          <w:sz w:val="28"/>
          <w:szCs w:val="28"/>
        </w:rPr>
      </w:pPr>
      <w:r w:rsidRPr="005B55BB">
        <w:rPr>
          <w:noProof/>
          <w:sz w:val="28"/>
          <w:szCs w:val="28"/>
          <w:lang w:eastAsia="ru-RU"/>
        </w:rPr>
        <w:pict>
          <v:shape id="Рисунок 5" o:spid="_x0000_i1028" type="#_x0000_t75" style="width:421.5pt;height:279pt;visibility:visible">
            <v:imagedata r:id="rId11" o:title=""/>
          </v:shape>
        </w:pict>
      </w:r>
    </w:p>
    <w:p w:rsidR="007F3CC8" w:rsidRPr="00756FD5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rPr>
          <w:sz w:val="28"/>
          <w:szCs w:val="28"/>
        </w:rPr>
      </w:pPr>
    </w:p>
    <w:p w:rsidR="007F3CC8" w:rsidRDefault="007F3CC8" w:rsidP="00756FD5">
      <w:pPr>
        <w:jc w:val="center"/>
        <w:rPr>
          <w:sz w:val="28"/>
          <w:szCs w:val="28"/>
        </w:rPr>
      </w:pPr>
      <w:r w:rsidRPr="005B55BB">
        <w:rPr>
          <w:noProof/>
          <w:sz w:val="28"/>
          <w:szCs w:val="28"/>
          <w:lang w:eastAsia="ru-RU"/>
        </w:rPr>
        <w:pict>
          <v:shape id="Рисунок 6" o:spid="_x0000_i1029" type="#_x0000_t75" style="width:214.5pt;height:321.75pt;visibility:visible">
            <v:imagedata r:id="rId12" o:title=""/>
          </v:shape>
        </w:pict>
      </w:r>
    </w:p>
    <w:p w:rsidR="007F3CC8" w:rsidRDefault="007F3CC8" w:rsidP="00246CA0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Могила Е.Н. Богданова на Калитниковском кладбище в Москве.</w:t>
      </w:r>
    </w:p>
    <w:bookmarkStart w:id="0" w:name="_MON_1453134846"/>
    <w:bookmarkStart w:id="1" w:name="_GoBack"/>
    <w:bookmarkEnd w:id="0"/>
    <w:p w:rsidR="007F3CC8" w:rsidRPr="00246CA0" w:rsidRDefault="007F3CC8" w:rsidP="00246CA0">
      <w:pPr>
        <w:tabs>
          <w:tab w:val="left" w:pos="4005"/>
        </w:tabs>
        <w:rPr>
          <w:sz w:val="28"/>
          <w:szCs w:val="28"/>
        </w:rPr>
      </w:pPr>
      <w:r w:rsidRPr="00C33D40">
        <w:rPr>
          <w:sz w:val="28"/>
          <w:szCs w:val="28"/>
        </w:rPr>
        <w:object w:dxaOrig="9355" w:dyaOrig="10012">
          <v:shape id="_x0000_i1030" type="#_x0000_t75" style="width:468pt;height:495.75pt" o:ole="">
            <v:imagedata r:id="rId13" o:title=""/>
          </v:shape>
          <o:OLEObject Type="Embed" ProgID="Word.Document.12" ShapeID="_x0000_i1030" DrawAspect="Content" ObjectID="_1469522756" r:id="rId14">
            <o:FieldCodes>\s</o:FieldCodes>
          </o:OLEObject>
        </w:object>
      </w:r>
      <w:bookmarkEnd w:id="1"/>
    </w:p>
    <w:sectPr w:rsidR="007F3CC8" w:rsidRPr="00246CA0" w:rsidSect="00DE6E8F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CC8" w:rsidRDefault="007F3CC8" w:rsidP="00DE6E8F">
      <w:pPr>
        <w:spacing w:after="0" w:line="240" w:lineRule="auto"/>
      </w:pPr>
      <w:r>
        <w:separator/>
      </w:r>
    </w:p>
  </w:endnote>
  <w:endnote w:type="continuationSeparator" w:id="0">
    <w:p w:rsidR="007F3CC8" w:rsidRDefault="007F3CC8" w:rsidP="00DE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CC8" w:rsidRDefault="007F3CC8" w:rsidP="00DE6E8F">
      <w:pPr>
        <w:spacing w:after="0" w:line="240" w:lineRule="auto"/>
      </w:pPr>
      <w:r>
        <w:separator/>
      </w:r>
    </w:p>
  </w:footnote>
  <w:footnote w:type="continuationSeparator" w:id="0">
    <w:p w:rsidR="007F3CC8" w:rsidRDefault="007F3CC8" w:rsidP="00DE6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112"/>
    <w:multiLevelType w:val="hybridMultilevel"/>
    <w:tmpl w:val="0BDA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7512E"/>
    <w:multiLevelType w:val="singleLevel"/>
    <w:tmpl w:val="209E9E2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E9069F2"/>
    <w:multiLevelType w:val="singleLevel"/>
    <w:tmpl w:val="4258747C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15191DEC"/>
    <w:multiLevelType w:val="singleLevel"/>
    <w:tmpl w:val="D296556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27D55652"/>
    <w:multiLevelType w:val="hybridMultilevel"/>
    <w:tmpl w:val="679C63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7D43DE"/>
    <w:multiLevelType w:val="singleLevel"/>
    <w:tmpl w:val="791829C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409E37F1"/>
    <w:multiLevelType w:val="singleLevel"/>
    <w:tmpl w:val="8AFC613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41047F73"/>
    <w:multiLevelType w:val="singleLevel"/>
    <w:tmpl w:val="791829C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4F4D0295"/>
    <w:multiLevelType w:val="singleLevel"/>
    <w:tmpl w:val="6F743724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60F26EDF"/>
    <w:multiLevelType w:val="singleLevel"/>
    <w:tmpl w:val="4258747C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707C247B"/>
    <w:multiLevelType w:val="singleLevel"/>
    <w:tmpl w:val="C3F63868"/>
    <w:lvl w:ilvl="0">
      <w:start w:val="10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713D0B3B"/>
    <w:multiLevelType w:val="hybridMultilevel"/>
    <w:tmpl w:val="A0487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C0C19A9"/>
    <w:multiLevelType w:val="singleLevel"/>
    <w:tmpl w:val="7422AF6E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7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12"/>
  </w:num>
  <w:num w:numId="7">
    <w:abstractNumId w:val="2"/>
  </w:num>
  <w:num w:numId="8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8"/>
  </w:num>
  <w:num w:numId="11">
    <w:abstractNumId w:val="1"/>
  </w:num>
  <w:num w:numId="12">
    <w:abstractNumId w:val="1"/>
    <w:lvlOverride w:ilvl="0">
      <w:lvl w:ilvl="0">
        <w:start w:val="4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10"/>
  </w:num>
  <w:num w:numId="15">
    <w:abstractNumId w:val="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6E8F"/>
    <w:rsid w:val="000472BC"/>
    <w:rsid w:val="00131D13"/>
    <w:rsid w:val="00192013"/>
    <w:rsid w:val="001F464E"/>
    <w:rsid w:val="00246CA0"/>
    <w:rsid w:val="00252905"/>
    <w:rsid w:val="0027766D"/>
    <w:rsid w:val="002D37E9"/>
    <w:rsid w:val="00333180"/>
    <w:rsid w:val="0036653A"/>
    <w:rsid w:val="004F7D3C"/>
    <w:rsid w:val="005A29A7"/>
    <w:rsid w:val="005B55BB"/>
    <w:rsid w:val="005B6A99"/>
    <w:rsid w:val="005B7B01"/>
    <w:rsid w:val="005C73D2"/>
    <w:rsid w:val="006226B2"/>
    <w:rsid w:val="00633C24"/>
    <w:rsid w:val="00756FD5"/>
    <w:rsid w:val="00764114"/>
    <w:rsid w:val="00766233"/>
    <w:rsid w:val="007A3FA3"/>
    <w:rsid w:val="007E582A"/>
    <w:rsid w:val="007F3CC8"/>
    <w:rsid w:val="00800693"/>
    <w:rsid w:val="009313BB"/>
    <w:rsid w:val="00B84C69"/>
    <w:rsid w:val="00C235B0"/>
    <w:rsid w:val="00C33235"/>
    <w:rsid w:val="00C33D40"/>
    <w:rsid w:val="00D1159A"/>
    <w:rsid w:val="00DA0476"/>
    <w:rsid w:val="00DB5045"/>
    <w:rsid w:val="00DC6033"/>
    <w:rsid w:val="00DE320B"/>
    <w:rsid w:val="00DE6E8F"/>
    <w:rsid w:val="00DF7081"/>
    <w:rsid w:val="00E66861"/>
    <w:rsid w:val="00F8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20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E6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6E8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6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E8F"/>
    <w:rPr>
      <w:rFonts w:cs="Times New Roman"/>
    </w:rPr>
  </w:style>
  <w:style w:type="paragraph" w:styleId="ListParagraph">
    <w:name w:val="List Paragraph"/>
    <w:basedOn w:val="Normal"/>
    <w:uiPriority w:val="99"/>
    <w:qFormat/>
    <w:rsid w:val="00DE6E8F"/>
    <w:pPr>
      <w:ind w:left="720"/>
      <w:contextualSpacing/>
    </w:pPr>
  </w:style>
  <w:style w:type="paragraph" w:customStyle="1" w:styleId="a">
    <w:name w:val="Стиль"/>
    <w:uiPriority w:val="99"/>
    <w:rsid w:val="003665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2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2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Word111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</TotalTime>
  <Pages>19</Pages>
  <Words>2349</Words>
  <Characters>13391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13</cp:revision>
  <dcterms:created xsi:type="dcterms:W3CDTF">2014-01-29T14:07:00Z</dcterms:created>
  <dcterms:modified xsi:type="dcterms:W3CDTF">2014-08-14T05:59:00Z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2227292</vt:lpwstr>
  </property>
  <property fmtid="{D5CDD505-2E9C-101B-9397-08002B2CF9AE}" name="NXPowerLiteSettings" pid="3">
    <vt:lpwstr>B74006B004C800</vt:lpwstr>
  </property>
  <property fmtid="{D5CDD505-2E9C-101B-9397-08002B2CF9AE}" name="NXPowerLiteVersion" pid="4">
    <vt:lpwstr>D5.1.3</vt:lpwstr>
  </property>
</Properties>
</file>